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color w:val="505046" w:themeColor="text2"/>
          <w:sz w:val="20"/>
          <w:szCs w:val="20"/>
        </w:rPr>
        <w:id w:val="-388415555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223EFEA6" w14:textId="430D394D" w:rsidR="008D2066" w:rsidRPr="00E34483" w:rsidRDefault="00156D82" w:rsidP="008D2066">
          <w:pPr>
            <w:pStyle w:val="Heading1"/>
            <w:rPr>
              <w:rFonts w:asciiTheme="minorHAnsi" w:eastAsiaTheme="minorEastAsia" w:hAnsiTheme="minorHAnsi" w:cstheme="minorBidi"/>
              <w:color w:val="505046" w:themeColor="text2"/>
              <w:sz w:val="24"/>
              <w:szCs w:val="24"/>
            </w:rPr>
          </w:pPr>
          <w:r w:rsidRPr="00E34483">
            <w:rPr>
              <w:b/>
              <w:noProof/>
              <w:sz w:val="24"/>
              <w:szCs w:val="24"/>
              <w:lang w:val="en-NZ" w:eastAsia="en-NZ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2FE89AD7" wp14:editId="7FB89EFF">
                    <wp:simplePos x="0" y="0"/>
                    <wp:positionH relativeFrom="margin">
                      <wp:posOffset>78827</wp:posOffset>
                    </wp:positionH>
                    <wp:positionV relativeFrom="margin">
                      <wp:posOffset>191967</wp:posOffset>
                    </wp:positionV>
                    <wp:extent cx="5052060" cy="2124710"/>
                    <wp:effectExtent l="0" t="0" r="15240" b="6985"/>
                    <wp:wrapTopAndBottom/>
                    <wp:docPr id="2" name="Text Box 2" descr="Text box displaying document title and subtitl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052060" cy="21247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030BBB" w14:textId="2B8E0499" w:rsidR="00DC6FBF" w:rsidRPr="00B1333A" w:rsidRDefault="00601020" w:rsidP="002E4BD3">
                                <w:pPr>
                                  <w:pStyle w:val="Title"/>
                                  <w:rPr>
                                    <w:b/>
                                    <w:color w:val="FF0000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B43412" w:themeColor="accent1" w:themeShade="BF"/>
                                      <w:sz w:val="72"/>
                                    </w:rPr>
                                    <w:alias w:val="Title"/>
                                    <w:tag w:val=""/>
                                    <w:id w:val="-184362184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86599">
                                      <w:rPr>
                                        <w:b/>
                                        <w:color w:val="B43412" w:themeColor="accent1" w:themeShade="BF"/>
                                        <w:sz w:val="72"/>
                                      </w:rPr>
                                      <w:t>P</w:t>
                                    </w:r>
                                    <w:r w:rsidR="00EF24B9">
                                      <w:rPr>
                                        <w:b/>
                                        <w:color w:val="B43412" w:themeColor="accent1" w:themeShade="BF"/>
                                        <w:sz w:val="72"/>
                                      </w:rPr>
                                      <w:t>u</w:t>
                                    </w:r>
                                    <w:r w:rsidR="00486599">
                                      <w:rPr>
                                        <w:b/>
                                        <w:color w:val="B43412" w:themeColor="accent1" w:themeShade="BF"/>
                                        <w:sz w:val="72"/>
                                      </w:rPr>
                                      <w:t>whāorangi</w:t>
                                    </w:r>
                                  </w:sdtContent>
                                </w:sdt>
                              </w:p>
                              <w:p w14:paraId="46F2A3A9" w14:textId="19B41103" w:rsidR="00DC6FBF" w:rsidRDefault="00EF24B9" w:rsidP="0086630A">
                                <w:pPr>
                                  <w:pStyle w:val="Subtitle"/>
                                  <w:rPr>
                                    <w:color w:val="E84C22" w:themeColor="accent1"/>
                                  </w:rPr>
                                </w:pPr>
                                <w:bookmarkStart w:id="0" w:name="_Hlk525211419"/>
                                <w:r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>Te Pakeketanga</w:t>
                                </w:r>
                                <w:r w:rsidR="00DC6FBF" w:rsidRPr="001D2135"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ab/>
                                </w:r>
                                <w:r w:rsidR="00DC6FBF" w:rsidRPr="001D2135"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ab/>
                                </w:r>
                                <w:r w:rsidR="00DC6FBF"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>8+</w:t>
                                </w:r>
                                <w:r w:rsidR="00DC6FBF" w:rsidRPr="001D2135">
                                  <w:rPr>
                                    <w:color w:val="E84C22" w:themeColor="accent1"/>
                                  </w:rPr>
                                  <w:t xml:space="preserve"> </w:t>
                                </w:r>
                              </w:p>
                              <w:bookmarkEnd w:id="0"/>
                              <w:p w14:paraId="700CF857" w14:textId="2BFD6F11" w:rsidR="00DC6FBF" w:rsidRDefault="00DC6FBF" w:rsidP="00E12852">
                                <w:pPr>
                                  <w:pStyle w:val="Subtitle"/>
                                  <w:rPr>
                                    <w:color w:val="E84C22" w:themeColor="accent1"/>
                                  </w:rPr>
                                </w:pPr>
                                <w:r w:rsidRPr="001D2135"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>Tau</w:t>
                                </w:r>
                                <w:r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>mata</w:t>
                                </w:r>
                                <w:r w:rsidRPr="001D2135"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 xml:space="preserve"> </w:t>
                                </w:r>
                                <w:r w:rsidRPr="001D2135"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ab/>
                                </w:r>
                                <w:r w:rsidRPr="001D2135"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ab/>
                                </w:r>
                                <w:r w:rsidR="00EF24B9"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>3</w:t>
                                </w:r>
                                <w:r w:rsidRPr="001D2135"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 xml:space="preserve"> – </w:t>
                                </w:r>
                                <w:r>
                                  <w:rPr>
                                    <w:b/>
                                    <w:color w:val="E84C22" w:themeColor="accent1"/>
                                    <w:shd w:val="clear" w:color="auto" w:fill="FFFFFF" w:themeFill="background1"/>
                                  </w:rPr>
                                  <w:t>6</w:t>
                                </w:r>
                                <w:r w:rsidRPr="001D2135">
                                  <w:rPr>
                                    <w:color w:val="E84C22" w:themeColor="accent1"/>
                                  </w:rPr>
                                  <w:t xml:space="preserve"> </w:t>
                                </w:r>
                              </w:p>
                              <w:p w14:paraId="0513AD91" w14:textId="77777777" w:rsidR="00DC6FBF" w:rsidRPr="00E12852" w:rsidRDefault="00DC6FBF" w:rsidP="00E1285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85000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E89AD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alt="Text box displaying document title and subtitle" style="position:absolute;margin-left:6.2pt;margin-top:15.1pt;width:397.8pt;height:167.3pt;z-index:251655168;visibility:visible;mso-wrap-style:square;mso-width-percent:8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8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" filled="f" stroked="f" strokeweight=".5pt">
                    <v:path arrowok="t"/>
                    <v:textbox style="mso-fit-shape-to-text:t" inset="0,0,0,0">
                      <w:txbxContent>
                        <w:p w14:paraId="33030BBB" w14:textId="2B8E0499" w:rsidR="00DC6FBF" w:rsidRPr="00B1333A" w:rsidRDefault="00601020" w:rsidP="002E4BD3">
                          <w:pPr>
                            <w:pStyle w:val="Title"/>
                            <w:rPr>
                              <w:b/>
                              <w:color w:val="FF0000"/>
                              <w:sz w:val="72"/>
                            </w:rPr>
                          </w:pPr>
                          <w:sdt>
                            <w:sdtPr>
                              <w:rPr>
                                <w:b/>
                                <w:color w:val="B43412" w:themeColor="accent1" w:themeShade="BF"/>
                                <w:sz w:val="72"/>
                              </w:rPr>
                              <w:alias w:val="Title"/>
                              <w:tag w:val=""/>
                              <w:id w:val="-184362184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86599">
                                <w:rPr>
                                  <w:b/>
                                  <w:color w:val="B43412" w:themeColor="accent1" w:themeShade="BF"/>
                                  <w:sz w:val="72"/>
                                </w:rPr>
                                <w:t>P</w:t>
                              </w:r>
                              <w:r w:rsidR="00EF24B9">
                                <w:rPr>
                                  <w:b/>
                                  <w:color w:val="B43412" w:themeColor="accent1" w:themeShade="BF"/>
                                  <w:sz w:val="72"/>
                                </w:rPr>
                                <w:t>u</w:t>
                              </w:r>
                              <w:r w:rsidR="00486599">
                                <w:rPr>
                                  <w:b/>
                                  <w:color w:val="B43412" w:themeColor="accent1" w:themeShade="BF"/>
                                  <w:sz w:val="72"/>
                                </w:rPr>
                                <w:t>whāorangi</w:t>
                              </w:r>
                            </w:sdtContent>
                          </w:sdt>
                        </w:p>
                        <w:p w14:paraId="46F2A3A9" w14:textId="19B41103" w:rsidR="00DC6FBF" w:rsidRDefault="00EF24B9" w:rsidP="0086630A">
                          <w:pPr>
                            <w:pStyle w:val="Subtitle"/>
                            <w:rPr>
                              <w:color w:val="E84C22" w:themeColor="accent1"/>
                            </w:rPr>
                          </w:pPr>
                          <w:bookmarkStart w:id="1" w:name="_Hlk525211419"/>
                          <w:r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>Te Pakeketanga</w:t>
                          </w:r>
                          <w:r w:rsidR="00DC6FBF" w:rsidRPr="001D2135"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ab/>
                          </w:r>
                          <w:r w:rsidR="00DC6FBF" w:rsidRPr="001D2135"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ab/>
                          </w:r>
                          <w:r w:rsidR="00DC6FBF"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>8+</w:t>
                          </w:r>
                          <w:r w:rsidR="00DC6FBF" w:rsidRPr="001D2135">
                            <w:rPr>
                              <w:color w:val="E84C22" w:themeColor="accent1"/>
                            </w:rPr>
                            <w:t xml:space="preserve"> </w:t>
                          </w:r>
                        </w:p>
                        <w:bookmarkEnd w:id="1"/>
                        <w:p w14:paraId="700CF857" w14:textId="2BFD6F11" w:rsidR="00DC6FBF" w:rsidRDefault="00DC6FBF" w:rsidP="00E12852">
                          <w:pPr>
                            <w:pStyle w:val="Subtitle"/>
                            <w:rPr>
                              <w:color w:val="E84C22" w:themeColor="accent1"/>
                            </w:rPr>
                          </w:pPr>
                          <w:r w:rsidRPr="001D2135"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>Tau</w:t>
                          </w:r>
                          <w:r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>mata</w:t>
                          </w:r>
                          <w:r w:rsidRPr="001D2135"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 xml:space="preserve"> </w:t>
                          </w:r>
                          <w:r w:rsidRPr="001D2135"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ab/>
                          </w:r>
                          <w:r w:rsidRPr="001D2135"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ab/>
                          </w:r>
                          <w:r w:rsidR="00EF24B9"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ab/>
                          </w:r>
                          <w:r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>3</w:t>
                          </w:r>
                          <w:r w:rsidRPr="001D2135"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 xml:space="preserve"> – </w:t>
                          </w:r>
                          <w:r>
                            <w:rPr>
                              <w:b/>
                              <w:color w:val="E84C22" w:themeColor="accent1"/>
                              <w:shd w:val="clear" w:color="auto" w:fill="FFFFFF" w:themeFill="background1"/>
                            </w:rPr>
                            <w:t>6</w:t>
                          </w:r>
                          <w:r w:rsidRPr="001D2135">
                            <w:rPr>
                              <w:color w:val="E84C22" w:themeColor="accent1"/>
                            </w:rPr>
                            <w:t xml:space="preserve"> </w:t>
                          </w:r>
                        </w:p>
                        <w:p w14:paraId="0513AD91" w14:textId="77777777" w:rsidR="00DC6FBF" w:rsidRPr="00E12852" w:rsidRDefault="00DC6FBF" w:rsidP="00E12852"/>
                      </w:txbxContent>
                    </v:textbox>
                    <w10:wrap type="topAndBottom" anchorx="margin" anchory="margin"/>
                  </v:shape>
                </w:pict>
              </mc:Fallback>
            </mc:AlternateContent>
          </w:r>
          <w:bookmarkStart w:id="2" w:name="_Hlk523141543"/>
          <w:r w:rsidR="008D2066" w:rsidRPr="00E34483">
            <w:rPr>
              <w:b/>
              <w:sz w:val="24"/>
              <w:szCs w:val="24"/>
            </w:rPr>
            <w:t xml:space="preserve">He </w:t>
          </w:r>
          <w:r w:rsidR="00DD4BEF">
            <w:rPr>
              <w:b/>
              <w:sz w:val="24"/>
              <w:szCs w:val="24"/>
            </w:rPr>
            <w:t>k</w:t>
          </w:r>
          <w:r w:rsidR="008D2066" w:rsidRPr="00E34483">
            <w:rPr>
              <w:b/>
              <w:sz w:val="24"/>
              <w:szCs w:val="24"/>
            </w:rPr>
            <w:t xml:space="preserve">upu </w:t>
          </w:r>
          <w:r w:rsidR="00770D81">
            <w:rPr>
              <w:b/>
              <w:sz w:val="24"/>
              <w:szCs w:val="24"/>
            </w:rPr>
            <w:t>w</w:t>
          </w:r>
          <w:r w:rsidR="008D2066" w:rsidRPr="00E34483">
            <w:rPr>
              <w:b/>
              <w:sz w:val="24"/>
              <w:szCs w:val="24"/>
            </w:rPr>
            <w:t xml:space="preserve">hakamahuki </w:t>
          </w:r>
        </w:p>
        <w:bookmarkEnd w:id="2"/>
        <w:p w14:paraId="41E27838" w14:textId="50ED6F38" w:rsidR="00825E2C" w:rsidRDefault="008D2066" w:rsidP="00825E2C">
          <w:pPr>
            <w:spacing w:line="240" w:lineRule="auto"/>
            <w:rPr>
              <w:rFonts w:asciiTheme="majorHAnsi" w:hAnsiTheme="majorHAnsi"/>
              <w:sz w:val="24"/>
              <w:szCs w:val="24"/>
            </w:rPr>
          </w:pPr>
          <w:r w:rsidRPr="00E34483">
            <w:rPr>
              <w:rFonts w:asciiTheme="majorHAnsi" w:hAnsiTheme="majorHAnsi"/>
              <w:sz w:val="24"/>
              <w:szCs w:val="24"/>
            </w:rPr>
            <w:t>Ko tēnei aratohu kaiako ka tiki atu i</w:t>
          </w:r>
          <w:r w:rsidR="00782DDF" w:rsidRPr="00E34483">
            <w:rPr>
              <w:rFonts w:asciiTheme="majorHAnsi" w:hAnsiTheme="majorHAnsi"/>
              <w:sz w:val="24"/>
              <w:szCs w:val="24"/>
            </w:rPr>
            <w:t xml:space="preserve"> ētehi o </w:t>
          </w:r>
          <w:r w:rsidRPr="00E34483">
            <w:rPr>
              <w:rFonts w:asciiTheme="majorHAnsi" w:hAnsiTheme="majorHAnsi"/>
              <w:sz w:val="24"/>
              <w:szCs w:val="24"/>
            </w:rPr>
            <w:t xml:space="preserve">ngā </w:t>
          </w:r>
          <w:r w:rsidR="00056DFA" w:rsidRPr="00E34483">
            <w:rPr>
              <w:rFonts w:asciiTheme="majorHAnsi" w:hAnsiTheme="majorHAnsi"/>
              <w:sz w:val="24"/>
              <w:szCs w:val="24"/>
            </w:rPr>
            <w:t xml:space="preserve">kōrero tuku </w:t>
          </w:r>
          <w:r w:rsidR="00473005" w:rsidRPr="00E34483">
            <w:rPr>
              <w:rFonts w:asciiTheme="majorHAnsi" w:hAnsiTheme="majorHAnsi"/>
              <w:sz w:val="24"/>
              <w:szCs w:val="24"/>
            </w:rPr>
            <w:t xml:space="preserve">iho </w:t>
          </w:r>
          <w:r w:rsidR="00056DFA" w:rsidRPr="00E34483">
            <w:rPr>
              <w:rFonts w:asciiTheme="majorHAnsi" w:hAnsiTheme="majorHAnsi"/>
              <w:sz w:val="24"/>
              <w:szCs w:val="24"/>
            </w:rPr>
            <w:t xml:space="preserve">mō </w:t>
          </w:r>
          <w:r w:rsidR="00DC6FBF" w:rsidRPr="00E34483">
            <w:rPr>
              <w:rFonts w:asciiTheme="majorHAnsi" w:hAnsiTheme="majorHAnsi"/>
              <w:sz w:val="24"/>
              <w:szCs w:val="24"/>
            </w:rPr>
            <w:t>Pūwhaorangi</w:t>
          </w:r>
          <w:r w:rsidR="00E8371A" w:rsidRPr="00E34483">
            <w:rPr>
              <w:rFonts w:asciiTheme="majorHAnsi" w:hAnsiTheme="majorHAnsi"/>
              <w:sz w:val="24"/>
              <w:szCs w:val="24"/>
            </w:rPr>
            <w:t xml:space="preserve"> </w:t>
          </w:r>
          <w:r w:rsidR="00DC6FBF" w:rsidRPr="00E34483">
            <w:rPr>
              <w:rFonts w:asciiTheme="majorHAnsi" w:hAnsiTheme="majorHAnsi"/>
              <w:sz w:val="24"/>
              <w:szCs w:val="24"/>
            </w:rPr>
            <w:t>k</w:t>
          </w:r>
          <w:r w:rsidR="00E8371A" w:rsidRPr="00E34483">
            <w:rPr>
              <w:rFonts w:asciiTheme="majorHAnsi" w:hAnsiTheme="majorHAnsi"/>
              <w:sz w:val="24"/>
              <w:szCs w:val="24"/>
            </w:rPr>
            <w:t xml:space="preserve">a tōia mai </w:t>
          </w:r>
          <w:r w:rsidR="002C1773" w:rsidRPr="00E34483">
            <w:rPr>
              <w:rFonts w:asciiTheme="majorHAnsi" w:hAnsiTheme="majorHAnsi"/>
              <w:sz w:val="24"/>
              <w:szCs w:val="24"/>
            </w:rPr>
            <w:t>ki konei</w:t>
          </w:r>
          <w:r w:rsidR="00E8371A" w:rsidRPr="00E34483">
            <w:rPr>
              <w:rFonts w:asciiTheme="majorHAnsi" w:hAnsiTheme="majorHAnsi"/>
              <w:sz w:val="24"/>
              <w:szCs w:val="24"/>
            </w:rPr>
            <w:t xml:space="preserve"> hei kaupapa ako mā ngā ākon</w:t>
          </w:r>
          <w:r w:rsidR="00C60BF3" w:rsidRPr="00E34483">
            <w:rPr>
              <w:rFonts w:asciiTheme="majorHAnsi" w:hAnsiTheme="majorHAnsi"/>
              <w:sz w:val="24"/>
              <w:szCs w:val="24"/>
            </w:rPr>
            <w:t>ga.</w:t>
          </w:r>
          <w:r w:rsidR="00B1333A" w:rsidRPr="00E34483">
            <w:rPr>
              <w:rFonts w:asciiTheme="majorHAnsi" w:hAnsiTheme="majorHAnsi"/>
              <w:sz w:val="24"/>
              <w:szCs w:val="24"/>
            </w:rPr>
            <w:t xml:space="preserve"> </w:t>
          </w:r>
          <w:r w:rsidR="00825E2C" w:rsidRPr="00825E2C">
            <w:rPr>
              <w:rFonts w:asciiTheme="majorHAnsi" w:hAnsiTheme="majorHAnsi"/>
              <w:sz w:val="24"/>
              <w:szCs w:val="24"/>
            </w:rPr>
            <w:t>Ko tēnei aratohu kaiako ka hāngai hoki ki te pukapuka matihiko mō Pūwhaorangi</w:t>
          </w:r>
          <w:r w:rsidR="00825E2C">
            <w:rPr>
              <w:rFonts w:asciiTheme="majorHAnsi" w:hAnsiTheme="majorHAnsi"/>
              <w:sz w:val="24"/>
              <w:szCs w:val="24"/>
            </w:rPr>
            <w:t>.</w:t>
          </w:r>
        </w:p>
        <w:p w14:paraId="0FB50BBF" w14:textId="77777777" w:rsidR="00825E2C" w:rsidRDefault="00825E2C" w:rsidP="00825E2C">
          <w:pPr>
            <w:spacing w:line="240" w:lineRule="auto"/>
            <w:rPr>
              <w:rFonts w:asciiTheme="majorHAnsi" w:hAnsiTheme="majorHAnsi"/>
              <w:sz w:val="24"/>
              <w:szCs w:val="24"/>
            </w:rPr>
          </w:pPr>
        </w:p>
        <w:p w14:paraId="6FE17369" w14:textId="3BD24373" w:rsidR="00C60BF3" w:rsidRPr="00E34483" w:rsidRDefault="00F24842" w:rsidP="00825E2C">
          <w:pPr>
            <w:spacing w:line="240" w:lineRule="auto"/>
            <w:rPr>
              <w:rFonts w:asciiTheme="majorHAnsi" w:hAnsiTheme="majorHAnsi"/>
              <w:sz w:val="24"/>
              <w:szCs w:val="24"/>
            </w:rPr>
          </w:pPr>
          <w:r>
            <w:rPr>
              <w:rFonts w:asciiTheme="majorHAnsi" w:hAnsiTheme="majorHAnsi"/>
              <w:b/>
              <w:noProof/>
              <w:sz w:val="22"/>
              <w:lang w:val="en-NZ" w:eastAsia="en-NZ"/>
            </w:rPr>
            <w:drawing>
              <wp:anchor distT="0" distB="0" distL="114300" distR="114300" simplePos="0" relativeHeight="251706368" behindDoc="0" locked="0" layoutInCell="1" allowOverlap="1" wp14:anchorId="503E4F8F" wp14:editId="0C726F78">
                <wp:simplePos x="0" y="0"/>
                <wp:positionH relativeFrom="margin">
                  <wp:align>right</wp:align>
                </wp:positionH>
                <wp:positionV relativeFrom="paragraph">
                  <wp:posOffset>76613</wp:posOffset>
                </wp:positionV>
                <wp:extent cx="2743206" cy="3840488"/>
                <wp:effectExtent l="0" t="0" r="0" b="7620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uhaorangi_by_falkarth-db6nqdx.pn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206" cy="3840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825E2C" w:rsidRPr="00825E2C">
            <w:rPr>
              <w:rFonts w:asciiTheme="majorHAnsi" w:hAnsiTheme="majorHAnsi"/>
              <w:sz w:val="24"/>
              <w:szCs w:val="24"/>
            </w:rPr>
            <w:t>Ko te kauwaka ki te tūhura i ēnei kōrero ko ēnei kei raro iho nei</w:t>
          </w:r>
          <w:r w:rsidR="00825E2C">
            <w:rPr>
              <w:rFonts w:asciiTheme="majorHAnsi" w:hAnsiTheme="majorHAnsi"/>
              <w:sz w:val="24"/>
              <w:szCs w:val="24"/>
            </w:rPr>
            <w:t xml:space="preserve">. </w:t>
          </w:r>
          <w:r w:rsidR="00847EDB" w:rsidRPr="00E34483">
            <w:rPr>
              <w:rFonts w:asciiTheme="majorHAnsi" w:hAnsiTheme="majorHAnsi"/>
              <w:sz w:val="24"/>
              <w:szCs w:val="24"/>
            </w:rPr>
            <w:t xml:space="preserve">Ko ēnei kaupapa ka noho hei wāhanga matua </w:t>
          </w:r>
          <w:r w:rsidR="00BE0762" w:rsidRPr="00E34483">
            <w:rPr>
              <w:rFonts w:asciiTheme="majorHAnsi" w:hAnsiTheme="majorHAnsi"/>
              <w:sz w:val="24"/>
              <w:szCs w:val="24"/>
            </w:rPr>
            <w:t>m</w:t>
          </w:r>
          <w:r w:rsidR="00592CC2" w:rsidRPr="00E34483">
            <w:rPr>
              <w:rFonts w:asciiTheme="majorHAnsi" w:hAnsiTheme="majorHAnsi"/>
              <w:sz w:val="24"/>
              <w:szCs w:val="24"/>
            </w:rPr>
            <w:t>ō</w:t>
          </w:r>
          <w:r w:rsidR="00847EDB" w:rsidRPr="00E34483">
            <w:rPr>
              <w:rFonts w:asciiTheme="majorHAnsi" w:hAnsiTheme="majorHAnsi"/>
              <w:sz w:val="24"/>
              <w:szCs w:val="24"/>
            </w:rPr>
            <w:t xml:space="preserve"> tēnei rauemi.</w:t>
          </w:r>
          <w:bookmarkStart w:id="3" w:name="_Hlk525245632"/>
          <w:bookmarkStart w:id="4" w:name="_Hlk528659164"/>
          <w:r w:rsidR="005A0454">
            <w:rPr>
              <w:rFonts w:asciiTheme="majorHAnsi" w:hAnsiTheme="majorHAnsi"/>
              <w:sz w:val="24"/>
              <w:szCs w:val="24"/>
            </w:rPr>
            <w:t xml:space="preserve"> </w:t>
          </w:r>
        </w:p>
        <w:p w14:paraId="4E8AE898" w14:textId="3251848C" w:rsidR="00C60BF3" w:rsidRDefault="00C60BF3" w:rsidP="00C60BF3">
          <w:pPr>
            <w:pStyle w:val="ListParagraph"/>
            <w:spacing w:line="240" w:lineRule="auto"/>
            <w:ind w:left="5529"/>
            <w:jc w:val="both"/>
            <w:rPr>
              <w:rFonts w:asciiTheme="majorHAnsi" w:hAnsiTheme="majorHAnsi"/>
              <w:b/>
              <w:sz w:val="22"/>
            </w:rPr>
          </w:pPr>
        </w:p>
        <w:p w14:paraId="1C2D10FA" w14:textId="721C9B34" w:rsidR="00C60BF3" w:rsidRPr="00F24842" w:rsidRDefault="00C60BF3" w:rsidP="00F24842">
          <w:pPr>
            <w:spacing w:line="240" w:lineRule="auto"/>
            <w:jc w:val="both"/>
            <w:rPr>
              <w:rFonts w:asciiTheme="majorHAnsi" w:hAnsiTheme="majorHAnsi"/>
              <w:b/>
              <w:sz w:val="22"/>
            </w:rPr>
          </w:pPr>
        </w:p>
        <w:p w14:paraId="7394984E" w14:textId="22325B7B" w:rsidR="00CC31DF" w:rsidRPr="00F24842" w:rsidRDefault="00E34483" w:rsidP="00F24842">
          <w:pPr>
            <w:pStyle w:val="ListParagraph"/>
            <w:numPr>
              <w:ilvl w:val="0"/>
              <w:numId w:val="20"/>
            </w:numPr>
            <w:tabs>
              <w:tab w:val="left" w:pos="6804"/>
              <w:tab w:val="left" w:pos="6946"/>
              <w:tab w:val="left" w:pos="7655"/>
            </w:tabs>
            <w:spacing w:line="240" w:lineRule="auto"/>
            <w:jc w:val="both"/>
            <w:rPr>
              <w:rFonts w:asciiTheme="majorHAnsi" w:hAnsiTheme="majorHAnsi"/>
              <w:b/>
              <w:sz w:val="28"/>
              <w:szCs w:val="28"/>
            </w:rPr>
          </w:pPr>
          <w:bookmarkStart w:id="5" w:name="_Hlk530125536"/>
          <w:bookmarkEnd w:id="3"/>
          <w:bookmarkEnd w:id="4"/>
          <w:r w:rsidRPr="00CC31DF">
            <w:rPr>
              <w:rFonts w:asciiTheme="majorHAnsi" w:hAnsiTheme="majorHAnsi"/>
              <w:b/>
              <w:sz w:val="28"/>
              <w:szCs w:val="28"/>
            </w:rPr>
            <w:t xml:space="preserve">Te ara ki te </w:t>
          </w:r>
          <w:r w:rsidR="007A3002">
            <w:rPr>
              <w:rFonts w:asciiTheme="majorHAnsi" w:hAnsiTheme="majorHAnsi"/>
              <w:b/>
              <w:sz w:val="28"/>
              <w:szCs w:val="28"/>
            </w:rPr>
            <w:t>aotūroa</w:t>
          </w:r>
        </w:p>
        <w:p w14:paraId="610B136A" w14:textId="5F4F12D1" w:rsidR="00CC31DF" w:rsidRPr="00F24842" w:rsidRDefault="00E34483" w:rsidP="00CC31DF">
          <w:pPr>
            <w:pStyle w:val="ListParagraph"/>
            <w:numPr>
              <w:ilvl w:val="0"/>
              <w:numId w:val="20"/>
            </w:numPr>
            <w:tabs>
              <w:tab w:val="left" w:pos="6804"/>
              <w:tab w:val="left" w:pos="6946"/>
              <w:tab w:val="left" w:pos="7655"/>
            </w:tabs>
            <w:spacing w:line="240" w:lineRule="auto"/>
            <w:jc w:val="both"/>
            <w:rPr>
              <w:rFonts w:asciiTheme="majorHAnsi" w:hAnsiTheme="majorHAnsi"/>
              <w:b/>
              <w:sz w:val="28"/>
              <w:szCs w:val="28"/>
            </w:rPr>
          </w:pPr>
          <w:r w:rsidRPr="00CC31DF">
            <w:rPr>
              <w:rFonts w:asciiTheme="majorHAnsi" w:hAnsiTheme="majorHAnsi"/>
              <w:b/>
              <w:sz w:val="28"/>
              <w:szCs w:val="28"/>
            </w:rPr>
            <w:t xml:space="preserve">Pūwhaorangi </w:t>
          </w:r>
        </w:p>
        <w:p w14:paraId="70388149" w14:textId="49F99F7F" w:rsidR="00E34483" w:rsidRPr="00CC31DF" w:rsidRDefault="00E34483" w:rsidP="00DC6FBF">
          <w:pPr>
            <w:pStyle w:val="ListParagraph"/>
            <w:numPr>
              <w:ilvl w:val="0"/>
              <w:numId w:val="20"/>
            </w:numPr>
            <w:tabs>
              <w:tab w:val="left" w:pos="6804"/>
              <w:tab w:val="left" w:pos="6946"/>
              <w:tab w:val="left" w:pos="7655"/>
            </w:tabs>
            <w:spacing w:line="240" w:lineRule="auto"/>
            <w:jc w:val="both"/>
            <w:rPr>
              <w:rFonts w:asciiTheme="majorHAnsi" w:hAnsiTheme="majorHAnsi"/>
              <w:b/>
              <w:sz w:val="28"/>
              <w:szCs w:val="28"/>
            </w:rPr>
          </w:pPr>
          <w:r w:rsidRPr="00CC31DF">
            <w:rPr>
              <w:rFonts w:asciiTheme="majorHAnsi" w:hAnsiTheme="majorHAnsi"/>
              <w:b/>
              <w:sz w:val="28"/>
              <w:szCs w:val="28"/>
            </w:rPr>
            <w:t xml:space="preserve">Te </w:t>
          </w:r>
          <w:r w:rsidR="00CC31DF" w:rsidRPr="00CC31DF">
            <w:rPr>
              <w:rFonts w:asciiTheme="majorHAnsi" w:hAnsiTheme="majorHAnsi"/>
              <w:b/>
              <w:sz w:val="28"/>
              <w:szCs w:val="28"/>
            </w:rPr>
            <w:t>h</w:t>
          </w:r>
          <w:r w:rsidRPr="00CC31DF">
            <w:rPr>
              <w:rFonts w:asciiTheme="majorHAnsi" w:hAnsiTheme="majorHAnsi"/>
              <w:b/>
              <w:sz w:val="28"/>
              <w:szCs w:val="28"/>
            </w:rPr>
            <w:t xml:space="preserve">ekenga a </w:t>
          </w:r>
          <w:r w:rsidR="00CC31DF" w:rsidRPr="00CC31DF">
            <w:rPr>
              <w:rFonts w:asciiTheme="majorHAnsi" w:hAnsiTheme="majorHAnsi"/>
              <w:b/>
              <w:sz w:val="28"/>
              <w:szCs w:val="28"/>
            </w:rPr>
            <w:t>r</w:t>
          </w:r>
          <w:r w:rsidRPr="00CC31DF">
            <w:rPr>
              <w:rFonts w:asciiTheme="majorHAnsi" w:hAnsiTheme="majorHAnsi"/>
              <w:b/>
              <w:sz w:val="28"/>
              <w:szCs w:val="28"/>
            </w:rPr>
            <w:t xml:space="preserve">angi </w:t>
          </w:r>
        </w:p>
        <w:p w14:paraId="5811A8B6" w14:textId="77777777" w:rsidR="00485BA6" w:rsidRDefault="00601020"/>
      </w:sdtContent>
    </w:sdt>
    <w:bookmarkEnd w:id="5" w:displacedByCustomXml="prev"/>
    <w:p w14:paraId="75016B23" w14:textId="77777777" w:rsidR="00C60BF3" w:rsidRPr="00C60BF3" w:rsidRDefault="00C60BF3" w:rsidP="00C60BF3"/>
    <w:p w14:paraId="35BCB11C" w14:textId="77777777" w:rsidR="00764D4D" w:rsidRPr="00983118" w:rsidRDefault="00764D4D" w:rsidP="00764D4D">
      <w:pPr>
        <w:pStyle w:val="IntenseQuote"/>
        <w:shd w:val="clear" w:color="auto" w:fill="FFFFFF" w:themeFill="background1"/>
        <w:rPr>
          <w:b/>
        </w:rPr>
      </w:pPr>
      <w:r w:rsidRPr="00983118">
        <w:rPr>
          <w:b/>
        </w:rPr>
        <w:t xml:space="preserve">Akoranga </w:t>
      </w:r>
      <w:r>
        <w:rPr>
          <w:b/>
        </w:rPr>
        <w:t>t</w:t>
      </w:r>
      <w:r w:rsidRPr="00983118">
        <w:rPr>
          <w:b/>
        </w:rPr>
        <w:t xml:space="preserve">ōmua </w:t>
      </w:r>
    </w:p>
    <w:p w14:paraId="22E35FD5" w14:textId="77777777" w:rsidR="00764D4D" w:rsidRPr="00025088" w:rsidRDefault="00764D4D" w:rsidP="00764D4D">
      <w:pPr>
        <w:shd w:val="clear" w:color="auto" w:fill="FFFFFF" w:themeFill="background1"/>
        <w:spacing w:after="240"/>
        <w:contextualSpacing/>
        <w:jc w:val="both"/>
        <w:rPr>
          <w:rFonts w:ascii="Century Gothic" w:eastAsia="MS Mincho" w:hAnsi="Century Gothic" w:cs="Times New Roman"/>
          <w:sz w:val="24"/>
          <w:szCs w:val="24"/>
        </w:rPr>
      </w:pPr>
      <w:r w:rsidRPr="00025088">
        <w:rPr>
          <w:rFonts w:ascii="Century Gothic" w:eastAsia="MS Mincho" w:hAnsi="Century Gothic" w:cs="Times New Roman"/>
          <w:sz w:val="24"/>
          <w:szCs w:val="24"/>
        </w:rPr>
        <w:t>I mua i te ruku ki ngā kaupapa o tēnei aratohu kaiako</w:t>
      </w:r>
      <w:r>
        <w:rPr>
          <w:rFonts w:ascii="Century Gothic" w:eastAsia="MS Mincho" w:hAnsi="Century Gothic" w:cs="Times New Roman"/>
          <w:sz w:val="24"/>
          <w:szCs w:val="24"/>
        </w:rPr>
        <w:t xml:space="preserve"> k</w:t>
      </w:r>
      <w:r w:rsidRPr="00025088">
        <w:rPr>
          <w:rFonts w:ascii="Century Gothic" w:eastAsia="MS Mincho" w:hAnsi="Century Gothic" w:cs="Times New Roman"/>
          <w:sz w:val="24"/>
          <w:szCs w:val="24"/>
        </w:rPr>
        <w:t xml:space="preserve">a taea e te kaiako me ngā ākonga ēnei kaupapa te tirotiro. </w:t>
      </w:r>
    </w:p>
    <w:p w14:paraId="07E02DFF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 xml:space="preserve">Te Arawa Waka </w:t>
      </w:r>
    </w:p>
    <w:p w14:paraId="3E514B48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 xml:space="preserve">Pūwhaorangi </w:t>
      </w:r>
    </w:p>
    <w:p w14:paraId="4FC1D31C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 xml:space="preserve">Pūhaorangi </w:t>
      </w:r>
    </w:p>
    <w:p w14:paraId="59CCBDB9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>Pareārau</w:t>
      </w:r>
    </w:p>
    <w:p w14:paraId="1E975945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 xml:space="preserve">Rangawhenua </w:t>
      </w:r>
    </w:p>
    <w:p w14:paraId="2F487798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 w:rsidRPr="00825E2C">
        <w:rPr>
          <w:rFonts w:ascii="Century Gothic" w:eastAsia="MS Mincho" w:hAnsi="Century Gothic" w:cs="Times New Roman"/>
          <w:sz w:val="24"/>
          <w:szCs w:val="24"/>
        </w:rPr>
        <w:t>Runukuiroiroapou</w:t>
      </w:r>
      <w:r>
        <w:rPr>
          <w:rFonts w:ascii="Century Gothic" w:eastAsia="MS Mincho" w:hAnsi="Century Gothic" w:cs="Times New Roman"/>
          <w:sz w:val="24"/>
          <w:szCs w:val="24"/>
        </w:rPr>
        <w:t xml:space="preserve"> (Matawhero) </w:t>
      </w:r>
    </w:p>
    <w:p w14:paraId="0A20DFA8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 xml:space="preserve">Tamatekapua </w:t>
      </w:r>
    </w:p>
    <w:p w14:paraId="2A30F6EA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>Ohomairangi</w:t>
      </w:r>
    </w:p>
    <w:p w14:paraId="337D4267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 xml:space="preserve">Houmaitawhiti me Uenuku </w:t>
      </w:r>
    </w:p>
    <w:p w14:paraId="676949A0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 xml:space="preserve">Te hekenga a rangi </w:t>
      </w:r>
    </w:p>
    <w:p w14:paraId="4D3A61A8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>Te Kuraimonoa</w:t>
      </w:r>
    </w:p>
    <w:p w14:paraId="53C13E66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>Ruamuturangi</w:t>
      </w:r>
    </w:p>
    <w:p w14:paraId="3783BD20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>Taungatapu</w:t>
      </w:r>
    </w:p>
    <w:p w14:paraId="53FB47F2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>Mawaketapu</w:t>
      </w:r>
    </w:p>
    <w:p w14:paraId="6A03E827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>Uruika</w:t>
      </w:r>
    </w:p>
    <w:p w14:paraId="32EE06D2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>Rangitapu</w:t>
      </w:r>
    </w:p>
    <w:p w14:paraId="70887A48" w14:textId="77777777" w:rsidR="00764D4D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>Kahumatamomoe</w:t>
      </w:r>
    </w:p>
    <w:p w14:paraId="3EC80DBF" w14:textId="77777777" w:rsidR="00764D4D" w:rsidRPr="00C274EE" w:rsidRDefault="00764D4D" w:rsidP="00764D4D">
      <w:pPr>
        <w:pStyle w:val="ListParagraph"/>
        <w:numPr>
          <w:ilvl w:val="0"/>
          <w:numId w:val="4"/>
        </w:numPr>
        <w:shd w:val="clear" w:color="auto" w:fill="FFFFFF" w:themeFill="background1"/>
        <w:spacing w:after="240"/>
        <w:jc w:val="both"/>
        <w:rPr>
          <w:rFonts w:ascii="Century Gothic" w:eastAsia="MS Mincho" w:hAnsi="Century Gothic" w:cs="Times New Roman"/>
          <w:sz w:val="24"/>
          <w:szCs w:val="24"/>
        </w:rPr>
      </w:pPr>
      <w:r>
        <w:rPr>
          <w:rFonts w:ascii="Century Gothic" w:eastAsia="MS Mincho" w:hAnsi="Century Gothic" w:cs="Times New Roman"/>
          <w:sz w:val="24"/>
          <w:szCs w:val="24"/>
        </w:rPr>
        <w:t xml:space="preserve">Ngā pūmanawa e waru o Te Arawa </w:t>
      </w:r>
    </w:p>
    <w:p w14:paraId="1BC44051" w14:textId="77777777" w:rsidR="00764D4D" w:rsidRDefault="00764D4D" w:rsidP="00764D4D">
      <w:pPr>
        <w:pStyle w:val="ListParagraph"/>
        <w:shd w:val="clear" w:color="auto" w:fill="FFFFFF" w:themeFill="background1"/>
        <w:spacing w:after="240"/>
        <w:jc w:val="both"/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</w:p>
    <w:p w14:paraId="52E4146E" w14:textId="77777777" w:rsidR="00764D4D" w:rsidRDefault="00764D4D" w:rsidP="00764D4D">
      <w:pPr>
        <w:pStyle w:val="ListParagraph"/>
        <w:shd w:val="clear" w:color="auto" w:fill="FFFFFF" w:themeFill="background1"/>
        <w:spacing w:after="240"/>
        <w:jc w:val="both"/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</w:p>
    <w:p w14:paraId="12F091DC" w14:textId="77777777" w:rsidR="00764D4D" w:rsidRDefault="00764D4D" w:rsidP="00764D4D">
      <w:pPr>
        <w:pStyle w:val="ListParagraph"/>
        <w:shd w:val="clear" w:color="auto" w:fill="FFFFFF" w:themeFill="background1"/>
        <w:spacing w:after="240"/>
        <w:jc w:val="both"/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</w:p>
    <w:p w14:paraId="32186CDB" w14:textId="77777777" w:rsidR="00764D4D" w:rsidRDefault="00764D4D" w:rsidP="00764D4D">
      <w:pPr>
        <w:pStyle w:val="ListParagraph"/>
        <w:shd w:val="clear" w:color="auto" w:fill="FFFFFF" w:themeFill="background1"/>
        <w:spacing w:after="240"/>
        <w:jc w:val="both"/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</w:p>
    <w:p w14:paraId="6E14CF6B" w14:textId="77777777" w:rsidR="00764D4D" w:rsidRDefault="00764D4D" w:rsidP="00764D4D">
      <w:pPr>
        <w:pStyle w:val="ListParagraph"/>
        <w:shd w:val="clear" w:color="auto" w:fill="FFFFFF" w:themeFill="background1"/>
        <w:spacing w:after="240"/>
        <w:jc w:val="both"/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</w:p>
    <w:p w14:paraId="2F662F1D" w14:textId="77777777" w:rsidR="00764D4D" w:rsidRDefault="00764D4D" w:rsidP="00764D4D">
      <w:pPr>
        <w:pStyle w:val="ListParagraph"/>
        <w:shd w:val="clear" w:color="auto" w:fill="FFFFFF" w:themeFill="background1"/>
        <w:spacing w:after="240"/>
        <w:jc w:val="both"/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</w:p>
    <w:p w14:paraId="7E2A2D18" w14:textId="77777777" w:rsidR="00764D4D" w:rsidRDefault="00764D4D" w:rsidP="00764D4D">
      <w:pPr>
        <w:pStyle w:val="ListParagraph"/>
        <w:shd w:val="clear" w:color="auto" w:fill="FFFFFF" w:themeFill="background1"/>
        <w:spacing w:after="240"/>
        <w:jc w:val="both"/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</w:p>
    <w:p w14:paraId="6D1D98FD" w14:textId="59275473" w:rsidR="00EF24B9" w:rsidRDefault="00D42DCC" w:rsidP="00764D4D">
      <w:pPr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7216" behindDoc="1" locked="0" layoutInCell="1" allowOverlap="1" wp14:anchorId="30DC4095" wp14:editId="6BD3222B">
            <wp:simplePos x="0" y="0"/>
            <wp:positionH relativeFrom="column">
              <wp:posOffset>-163773</wp:posOffset>
            </wp:positionH>
            <wp:positionV relativeFrom="margin">
              <wp:align>bottom</wp:align>
            </wp:positionV>
            <wp:extent cx="1978025" cy="932180"/>
            <wp:effectExtent l="0" t="0" r="0" b="0"/>
            <wp:wrapTight wrapText="bothSides">
              <wp:wrapPolygon edited="0">
                <wp:start x="2288" y="3090"/>
                <wp:lineTo x="1456" y="7946"/>
                <wp:lineTo x="1664" y="18098"/>
                <wp:lineTo x="19970" y="18098"/>
                <wp:lineTo x="19762" y="7946"/>
                <wp:lineTo x="6449" y="3090"/>
                <wp:lineTo x="2288" y="309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E Logo - Corporate (Black) RGB[1827]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FA621" w14:textId="77777777" w:rsidR="00764D4D" w:rsidRDefault="00764D4D" w:rsidP="00764D4D">
      <w:pPr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</w:p>
    <w:p w14:paraId="22F51E7A" w14:textId="77777777" w:rsidR="00764D4D" w:rsidRDefault="00764D4D" w:rsidP="00764D4D">
      <w:pPr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</w:p>
    <w:p w14:paraId="309EE3AC" w14:textId="77777777" w:rsidR="00764D4D" w:rsidRPr="00EF24B9" w:rsidRDefault="00764D4D" w:rsidP="00764D4D">
      <w:pPr>
        <w:rPr>
          <w:rStyle w:val="Strong"/>
          <w:rFonts w:ascii="Century Gothic" w:eastAsia="MS Mincho" w:hAnsi="Century Gothic" w:cs="Times New Roman"/>
          <w:b w:val="0"/>
          <w:bCs w:val="0"/>
          <w:sz w:val="24"/>
          <w:szCs w:val="24"/>
        </w:rPr>
      </w:pPr>
    </w:p>
    <w:p w14:paraId="139667DD" w14:textId="7347B506" w:rsidR="00D54531" w:rsidRDefault="00D54531" w:rsidP="004061DD">
      <w:pPr>
        <w:rPr>
          <w:lang w:val="mi-NZ"/>
        </w:rPr>
      </w:pPr>
    </w:p>
    <w:p w14:paraId="20F894E1" w14:textId="77777777" w:rsidR="00825E2C" w:rsidRPr="004061DD" w:rsidRDefault="00825E2C" w:rsidP="004061DD">
      <w:pPr>
        <w:rPr>
          <w:lang w:val="mi-NZ"/>
        </w:rPr>
      </w:pPr>
    </w:p>
    <w:p w14:paraId="599494EF" w14:textId="7720EFA1" w:rsidR="00F72CCD" w:rsidRPr="00983118" w:rsidRDefault="00843369" w:rsidP="002C60A9">
      <w:pPr>
        <w:pStyle w:val="IntenseQuote"/>
        <w:rPr>
          <w:b/>
          <w:lang w:val="mi-NZ"/>
        </w:rPr>
      </w:pPr>
      <w:r>
        <w:rPr>
          <w:b/>
          <w:lang w:val="mi-NZ"/>
        </w:rPr>
        <w:lastRenderedPageBreak/>
        <w:t xml:space="preserve">Ngā kai o roto </w:t>
      </w:r>
    </w:p>
    <w:p w14:paraId="2306702E" w14:textId="649AE6FD" w:rsidR="00F72CCD" w:rsidRPr="00BC1C79" w:rsidRDefault="00F72CCD" w:rsidP="00BC1C79">
      <w:pPr>
        <w:shd w:val="clear" w:color="auto" w:fill="FFFFFF" w:themeFill="background1"/>
        <w:jc w:val="both"/>
        <w:rPr>
          <w:rFonts w:asciiTheme="majorHAnsi" w:hAnsiTheme="majorHAnsi"/>
          <w:b/>
          <w:sz w:val="24"/>
          <w:lang w:val="mi-NZ"/>
        </w:rPr>
      </w:pPr>
      <w:r w:rsidRPr="00BC1C79">
        <w:rPr>
          <w:rFonts w:asciiTheme="majorHAnsi" w:hAnsiTheme="majorHAnsi"/>
          <w:b/>
          <w:sz w:val="24"/>
          <w:lang w:val="mi-NZ"/>
        </w:rPr>
        <w:t>Ngā Kaupapa</w:t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b/>
          <w:sz w:val="24"/>
          <w:lang w:val="mi-NZ"/>
        </w:rPr>
        <w:t>Whāra</w:t>
      </w:r>
      <w:r w:rsidR="009E68A2" w:rsidRPr="00BC1C79">
        <w:rPr>
          <w:rFonts w:asciiTheme="majorHAnsi" w:hAnsiTheme="majorHAnsi"/>
          <w:b/>
          <w:sz w:val="24"/>
          <w:lang w:val="mi-NZ"/>
        </w:rPr>
        <w:t>ngi</w:t>
      </w:r>
    </w:p>
    <w:p w14:paraId="259C557F" w14:textId="77777777" w:rsidR="00BC1C79" w:rsidRPr="00BC1C79" w:rsidRDefault="00BC1C79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</w:p>
    <w:p w14:paraId="006B873F" w14:textId="3EEDD337" w:rsidR="004061DD" w:rsidRPr="00BC1C79" w:rsidRDefault="004061DD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>Ngā wāhanga o Te Marautang</w:t>
      </w:r>
      <w:r w:rsidR="00983118" w:rsidRPr="00BC1C79">
        <w:rPr>
          <w:rFonts w:asciiTheme="majorHAnsi" w:hAnsiTheme="majorHAnsi"/>
          <w:sz w:val="24"/>
          <w:lang w:val="mi-NZ"/>
        </w:rPr>
        <w:t>a</w:t>
      </w:r>
      <w:r w:rsidRPr="00BC1C79">
        <w:rPr>
          <w:rFonts w:asciiTheme="majorHAnsi" w:hAnsiTheme="majorHAnsi"/>
          <w:sz w:val="24"/>
          <w:lang w:val="mi-NZ"/>
        </w:rPr>
        <w:t xml:space="preserve"> o Aotearoa</w:t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  <w:t>3</w:t>
      </w:r>
    </w:p>
    <w:p w14:paraId="16D180E8" w14:textId="15C6A318" w:rsidR="00CC5796" w:rsidRPr="00BC1C79" w:rsidRDefault="00CC5796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</w:p>
    <w:p w14:paraId="65A2906E" w14:textId="0F9D3330" w:rsidR="004061DD" w:rsidRPr="00BC1C79" w:rsidRDefault="004061DD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>Wāhan</w:t>
      </w:r>
      <w:r w:rsidR="00825E2C" w:rsidRPr="00BC1C79">
        <w:rPr>
          <w:rFonts w:asciiTheme="majorHAnsi" w:hAnsiTheme="majorHAnsi"/>
          <w:sz w:val="24"/>
          <w:lang w:val="mi-NZ"/>
        </w:rPr>
        <w:t>ga</w:t>
      </w:r>
      <w:r w:rsidRPr="00BC1C79">
        <w:rPr>
          <w:rFonts w:asciiTheme="majorHAnsi" w:hAnsiTheme="majorHAnsi"/>
          <w:sz w:val="24"/>
          <w:lang w:val="mi-NZ"/>
        </w:rPr>
        <w:t xml:space="preserve"> 1 </w:t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</w:r>
      <w:r w:rsidR="00D017F9" w:rsidRPr="00BC1C79">
        <w:rPr>
          <w:rFonts w:asciiTheme="majorHAnsi" w:hAnsiTheme="majorHAnsi"/>
          <w:sz w:val="24"/>
          <w:lang w:val="mi-NZ"/>
        </w:rPr>
        <w:tab/>
        <w:t>4</w:t>
      </w:r>
    </w:p>
    <w:p w14:paraId="022322A3" w14:textId="09903484" w:rsidR="007F30B3" w:rsidRPr="00BC1C79" w:rsidRDefault="00CC31DF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 xml:space="preserve">Te ara ki te </w:t>
      </w:r>
      <w:r w:rsidR="007A3002" w:rsidRPr="00BC1C79">
        <w:rPr>
          <w:rFonts w:asciiTheme="majorHAnsi" w:hAnsiTheme="majorHAnsi"/>
          <w:sz w:val="24"/>
          <w:lang w:val="mi-NZ"/>
        </w:rPr>
        <w:t>aotūroa</w:t>
      </w:r>
    </w:p>
    <w:p w14:paraId="21CF0FB5" w14:textId="2DDFEA10" w:rsidR="004061DD" w:rsidRPr="00BC1C79" w:rsidRDefault="004061DD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="006D098D" w:rsidRPr="00BC1C79">
        <w:rPr>
          <w:rFonts w:asciiTheme="majorHAnsi" w:hAnsiTheme="majorHAnsi"/>
          <w:sz w:val="24"/>
          <w:lang w:val="mi-NZ"/>
        </w:rPr>
        <w:tab/>
      </w:r>
      <w:r w:rsidR="006D098D" w:rsidRPr="00BC1C79">
        <w:rPr>
          <w:rFonts w:asciiTheme="majorHAnsi" w:hAnsiTheme="majorHAnsi"/>
          <w:sz w:val="24"/>
          <w:lang w:val="mi-NZ"/>
        </w:rPr>
        <w:tab/>
      </w:r>
      <w:r w:rsidR="006D098D" w:rsidRPr="00BC1C79">
        <w:rPr>
          <w:rFonts w:asciiTheme="majorHAnsi" w:hAnsiTheme="majorHAnsi"/>
          <w:sz w:val="24"/>
          <w:lang w:val="mi-NZ"/>
        </w:rPr>
        <w:tab/>
      </w:r>
      <w:r w:rsidR="006D098D" w:rsidRPr="00BC1C79">
        <w:rPr>
          <w:rFonts w:asciiTheme="majorHAnsi" w:hAnsiTheme="majorHAnsi"/>
          <w:sz w:val="24"/>
          <w:lang w:val="mi-NZ"/>
        </w:rPr>
        <w:tab/>
      </w:r>
      <w:r w:rsidR="006D098D" w:rsidRPr="00BC1C79">
        <w:rPr>
          <w:rFonts w:asciiTheme="majorHAnsi" w:hAnsiTheme="majorHAnsi"/>
          <w:sz w:val="24"/>
          <w:lang w:val="mi-NZ"/>
        </w:rPr>
        <w:tab/>
      </w:r>
    </w:p>
    <w:p w14:paraId="0BD83BE1" w14:textId="5D9977FF" w:rsidR="004061DD" w:rsidRPr="00BC1C79" w:rsidRDefault="004061DD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 xml:space="preserve">Wāhanga 2 </w:t>
      </w:r>
      <w:r w:rsidR="007C2245" w:rsidRPr="00BC1C79">
        <w:rPr>
          <w:rFonts w:asciiTheme="majorHAnsi" w:hAnsiTheme="majorHAnsi"/>
          <w:sz w:val="24"/>
          <w:lang w:val="mi-NZ"/>
        </w:rPr>
        <w:tab/>
      </w:r>
      <w:r w:rsidR="007C2245" w:rsidRPr="00BC1C79">
        <w:rPr>
          <w:rFonts w:asciiTheme="majorHAnsi" w:hAnsiTheme="majorHAnsi"/>
          <w:sz w:val="24"/>
          <w:lang w:val="mi-NZ"/>
        </w:rPr>
        <w:tab/>
      </w:r>
      <w:r w:rsidR="007C2245" w:rsidRPr="00BC1C79">
        <w:rPr>
          <w:rFonts w:asciiTheme="majorHAnsi" w:hAnsiTheme="majorHAnsi"/>
          <w:sz w:val="24"/>
          <w:lang w:val="mi-NZ"/>
        </w:rPr>
        <w:tab/>
      </w:r>
      <w:r w:rsidR="007C2245" w:rsidRPr="00BC1C79">
        <w:rPr>
          <w:rFonts w:asciiTheme="majorHAnsi" w:hAnsiTheme="majorHAnsi"/>
          <w:sz w:val="24"/>
          <w:lang w:val="mi-NZ"/>
        </w:rPr>
        <w:tab/>
      </w:r>
      <w:r w:rsidR="007C2245" w:rsidRPr="00BC1C79">
        <w:rPr>
          <w:rFonts w:asciiTheme="majorHAnsi" w:hAnsiTheme="majorHAnsi"/>
          <w:sz w:val="24"/>
          <w:lang w:val="mi-NZ"/>
        </w:rPr>
        <w:tab/>
      </w:r>
      <w:r w:rsidR="007C2245" w:rsidRPr="00BC1C79">
        <w:rPr>
          <w:rFonts w:asciiTheme="majorHAnsi" w:hAnsiTheme="majorHAnsi"/>
          <w:sz w:val="24"/>
          <w:lang w:val="mi-NZ"/>
        </w:rPr>
        <w:tab/>
      </w:r>
      <w:r w:rsidR="007C2245" w:rsidRPr="00BC1C79">
        <w:rPr>
          <w:rFonts w:asciiTheme="majorHAnsi" w:hAnsiTheme="majorHAnsi"/>
          <w:sz w:val="24"/>
          <w:lang w:val="mi-NZ"/>
        </w:rPr>
        <w:tab/>
      </w:r>
      <w:r w:rsidR="007C2245" w:rsidRPr="00BC1C79">
        <w:rPr>
          <w:rFonts w:asciiTheme="majorHAnsi" w:hAnsiTheme="majorHAnsi"/>
          <w:sz w:val="24"/>
          <w:lang w:val="mi-NZ"/>
        </w:rPr>
        <w:tab/>
      </w:r>
      <w:r w:rsidR="007C2245" w:rsidRPr="00BC1C79">
        <w:rPr>
          <w:rFonts w:asciiTheme="majorHAnsi" w:hAnsiTheme="majorHAnsi"/>
          <w:sz w:val="24"/>
          <w:lang w:val="mi-NZ"/>
        </w:rPr>
        <w:tab/>
      </w:r>
      <w:r w:rsidR="00683686" w:rsidRPr="00BC1C79">
        <w:rPr>
          <w:rFonts w:asciiTheme="majorHAnsi" w:hAnsiTheme="majorHAnsi"/>
          <w:sz w:val="24"/>
          <w:lang w:val="mi-NZ"/>
        </w:rPr>
        <w:t>6</w:t>
      </w:r>
    </w:p>
    <w:p w14:paraId="6E8D5FFB" w14:textId="724391E4" w:rsidR="007F30B3" w:rsidRPr="00BC1C79" w:rsidRDefault="00CC31DF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>Pūwhaorangi</w:t>
      </w:r>
    </w:p>
    <w:p w14:paraId="5A306A05" w14:textId="1EE5BCEC" w:rsidR="006A5842" w:rsidRPr="00BC1C79" w:rsidRDefault="007F30B3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ab/>
      </w:r>
    </w:p>
    <w:p w14:paraId="31D2DCBA" w14:textId="0DEC2B29" w:rsidR="006A5842" w:rsidRPr="00BC1C79" w:rsidRDefault="006A5842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 xml:space="preserve">Wāhanga 3 </w:t>
      </w:r>
      <w:r w:rsidR="00683686" w:rsidRPr="00BC1C79">
        <w:rPr>
          <w:rFonts w:asciiTheme="majorHAnsi" w:hAnsiTheme="majorHAnsi"/>
          <w:sz w:val="24"/>
          <w:lang w:val="mi-NZ"/>
        </w:rPr>
        <w:tab/>
      </w:r>
      <w:r w:rsidR="00683686" w:rsidRPr="00BC1C79">
        <w:rPr>
          <w:rFonts w:asciiTheme="majorHAnsi" w:hAnsiTheme="majorHAnsi"/>
          <w:sz w:val="24"/>
          <w:lang w:val="mi-NZ"/>
        </w:rPr>
        <w:tab/>
      </w:r>
      <w:r w:rsidR="00683686" w:rsidRPr="00BC1C79">
        <w:rPr>
          <w:rFonts w:asciiTheme="majorHAnsi" w:hAnsiTheme="majorHAnsi"/>
          <w:sz w:val="24"/>
          <w:lang w:val="mi-NZ"/>
        </w:rPr>
        <w:tab/>
      </w:r>
      <w:r w:rsidR="00683686" w:rsidRPr="00BC1C79">
        <w:rPr>
          <w:rFonts w:asciiTheme="majorHAnsi" w:hAnsiTheme="majorHAnsi"/>
          <w:sz w:val="24"/>
          <w:lang w:val="mi-NZ"/>
        </w:rPr>
        <w:tab/>
      </w:r>
      <w:r w:rsidR="00683686" w:rsidRPr="00BC1C79">
        <w:rPr>
          <w:rFonts w:asciiTheme="majorHAnsi" w:hAnsiTheme="majorHAnsi"/>
          <w:sz w:val="24"/>
          <w:lang w:val="mi-NZ"/>
        </w:rPr>
        <w:tab/>
      </w:r>
      <w:r w:rsidR="00683686" w:rsidRPr="00BC1C79">
        <w:rPr>
          <w:rFonts w:asciiTheme="majorHAnsi" w:hAnsiTheme="majorHAnsi"/>
          <w:sz w:val="24"/>
          <w:lang w:val="mi-NZ"/>
        </w:rPr>
        <w:tab/>
      </w:r>
      <w:r w:rsidR="00683686" w:rsidRPr="00BC1C79">
        <w:rPr>
          <w:rFonts w:asciiTheme="majorHAnsi" w:hAnsiTheme="majorHAnsi"/>
          <w:sz w:val="24"/>
          <w:lang w:val="mi-NZ"/>
        </w:rPr>
        <w:tab/>
      </w:r>
      <w:r w:rsidR="00683686" w:rsidRPr="00BC1C79">
        <w:rPr>
          <w:rFonts w:asciiTheme="majorHAnsi" w:hAnsiTheme="majorHAnsi"/>
          <w:sz w:val="24"/>
          <w:lang w:val="mi-NZ"/>
        </w:rPr>
        <w:tab/>
      </w:r>
      <w:r w:rsidR="00683686" w:rsidRPr="00BC1C79">
        <w:rPr>
          <w:rFonts w:asciiTheme="majorHAnsi" w:hAnsiTheme="majorHAnsi"/>
          <w:sz w:val="24"/>
          <w:lang w:val="mi-NZ"/>
        </w:rPr>
        <w:tab/>
      </w:r>
      <w:r w:rsidR="00BC1C79" w:rsidRPr="00BC1C79">
        <w:rPr>
          <w:rFonts w:asciiTheme="majorHAnsi" w:hAnsiTheme="majorHAnsi"/>
          <w:sz w:val="24"/>
          <w:lang w:val="mi-NZ"/>
        </w:rPr>
        <w:t>8</w:t>
      </w:r>
    </w:p>
    <w:p w14:paraId="35A3616C" w14:textId="609CDBEB" w:rsidR="007F30B3" w:rsidRPr="00BC1C79" w:rsidRDefault="00CC31DF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>Te hekenga a rangi</w:t>
      </w:r>
    </w:p>
    <w:p w14:paraId="7CADBFAD" w14:textId="309F52F9" w:rsidR="00BC1C79" w:rsidRPr="00BC1C79" w:rsidRDefault="00BC1C79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</w:p>
    <w:p w14:paraId="6B3EEF80" w14:textId="001E9579" w:rsidR="00BC1C79" w:rsidRPr="007F30B3" w:rsidRDefault="00BC1C79" w:rsidP="00BC1C79">
      <w:pPr>
        <w:shd w:val="clear" w:color="auto" w:fill="FFFFFF" w:themeFill="background1"/>
        <w:jc w:val="both"/>
        <w:rPr>
          <w:rFonts w:asciiTheme="majorHAnsi" w:hAnsiTheme="majorHAnsi"/>
          <w:sz w:val="24"/>
          <w:lang w:val="mi-NZ"/>
        </w:rPr>
      </w:pPr>
      <w:r w:rsidRPr="00BC1C79">
        <w:rPr>
          <w:rFonts w:asciiTheme="majorHAnsi" w:hAnsiTheme="majorHAnsi"/>
          <w:sz w:val="24"/>
          <w:lang w:val="mi-NZ"/>
        </w:rPr>
        <w:t>Ngā rauemi tautoko</w:t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</w:r>
      <w:r w:rsidRPr="00BC1C79">
        <w:rPr>
          <w:rFonts w:asciiTheme="majorHAnsi" w:hAnsiTheme="majorHAnsi"/>
          <w:sz w:val="24"/>
          <w:lang w:val="mi-NZ"/>
        </w:rPr>
        <w:tab/>
        <w:t>10</w:t>
      </w:r>
    </w:p>
    <w:p w14:paraId="08065058" w14:textId="1E9D78D9" w:rsidR="00CC5796" w:rsidRDefault="006A5842" w:rsidP="007F30B3">
      <w:pPr>
        <w:jc w:val="both"/>
        <w:rPr>
          <w:rFonts w:asciiTheme="majorHAnsi" w:hAnsiTheme="majorHAnsi"/>
          <w:sz w:val="24"/>
          <w:lang w:val="mi-NZ"/>
        </w:rPr>
      </w:pPr>
      <w:r w:rsidRPr="006A5842">
        <w:rPr>
          <w:rFonts w:asciiTheme="majorHAnsi" w:hAnsiTheme="majorHAnsi"/>
          <w:sz w:val="24"/>
          <w:lang w:val="mi-NZ"/>
        </w:rPr>
        <w:tab/>
      </w:r>
    </w:p>
    <w:p w14:paraId="14EB9CCC" w14:textId="7B009DAD" w:rsidR="00CC5796" w:rsidRDefault="006D098D" w:rsidP="00AD4B26">
      <w:pPr>
        <w:jc w:val="both"/>
        <w:rPr>
          <w:rFonts w:asciiTheme="majorHAnsi" w:hAnsiTheme="majorHAnsi"/>
          <w:sz w:val="24"/>
          <w:lang w:val="mi-NZ"/>
        </w:rPr>
      </w:pPr>
      <w:r>
        <w:rPr>
          <w:rFonts w:asciiTheme="majorHAnsi" w:hAnsiTheme="majorHAnsi"/>
          <w:sz w:val="24"/>
          <w:lang w:val="mi-NZ"/>
        </w:rPr>
        <w:tab/>
      </w:r>
      <w:r>
        <w:rPr>
          <w:rFonts w:asciiTheme="majorHAnsi" w:hAnsiTheme="majorHAnsi"/>
          <w:sz w:val="24"/>
          <w:lang w:val="mi-NZ"/>
        </w:rPr>
        <w:tab/>
      </w:r>
      <w:r>
        <w:rPr>
          <w:rFonts w:asciiTheme="majorHAnsi" w:hAnsiTheme="majorHAnsi"/>
          <w:sz w:val="24"/>
          <w:lang w:val="mi-NZ"/>
        </w:rPr>
        <w:tab/>
      </w:r>
      <w:r>
        <w:rPr>
          <w:rFonts w:asciiTheme="majorHAnsi" w:hAnsiTheme="majorHAnsi"/>
          <w:sz w:val="24"/>
          <w:lang w:val="mi-NZ"/>
        </w:rPr>
        <w:tab/>
      </w:r>
      <w:r>
        <w:rPr>
          <w:rFonts w:asciiTheme="majorHAnsi" w:hAnsiTheme="majorHAnsi"/>
          <w:sz w:val="24"/>
          <w:lang w:val="mi-NZ"/>
        </w:rPr>
        <w:tab/>
      </w:r>
      <w:r>
        <w:rPr>
          <w:rFonts w:asciiTheme="majorHAnsi" w:hAnsiTheme="majorHAnsi"/>
          <w:sz w:val="24"/>
          <w:lang w:val="mi-NZ"/>
        </w:rPr>
        <w:tab/>
      </w:r>
      <w:r>
        <w:rPr>
          <w:rFonts w:asciiTheme="majorHAnsi" w:hAnsiTheme="majorHAnsi"/>
          <w:sz w:val="24"/>
          <w:lang w:val="mi-NZ"/>
        </w:rPr>
        <w:tab/>
      </w:r>
    </w:p>
    <w:p w14:paraId="76AD5BDE" w14:textId="74E4C033" w:rsidR="00B1333A" w:rsidRDefault="00B1333A" w:rsidP="00FF590F">
      <w:pPr>
        <w:pStyle w:val="Heading1"/>
        <w:jc w:val="center"/>
        <w:rPr>
          <w:rFonts w:eastAsiaTheme="minorEastAsia" w:cstheme="minorBidi"/>
          <w:color w:val="auto"/>
          <w:sz w:val="24"/>
          <w:szCs w:val="20"/>
          <w:lang w:val="mi-NZ"/>
        </w:rPr>
      </w:pPr>
      <w:bookmarkStart w:id="6" w:name="_Hlk525724240"/>
    </w:p>
    <w:p w14:paraId="06AE4843" w14:textId="6716DCD2" w:rsidR="003D1B97" w:rsidRDefault="003D1B97" w:rsidP="003D1B97">
      <w:pPr>
        <w:rPr>
          <w:lang w:val="mi-NZ"/>
        </w:rPr>
      </w:pPr>
    </w:p>
    <w:p w14:paraId="53C9E008" w14:textId="7B743A9A" w:rsidR="006A5842" w:rsidRDefault="006A5842" w:rsidP="00540B49">
      <w:pPr>
        <w:pStyle w:val="Heading1"/>
        <w:rPr>
          <w:rFonts w:asciiTheme="minorHAnsi" w:eastAsiaTheme="minorEastAsia" w:hAnsiTheme="minorHAnsi" w:cstheme="minorBidi"/>
          <w:color w:val="auto"/>
          <w:sz w:val="20"/>
          <w:szCs w:val="20"/>
          <w:lang w:val="mi-NZ"/>
        </w:rPr>
      </w:pPr>
      <w:bookmarkStart w:id="7" w:name="_Hlk525245788"/>
      <w:bookmarkEnd w:id="6"/>
    </w:p>
    <w:p w14:paraId="34F90EFF" w14:textId="51C11996" w:rsidR="00825E2C" w:rsidRDefault="00825E2C" w:rsidP="00825E2C">
      <w:pPr>
        <w:rPr>
          <w:lang w:val="mi-NZ"/>
        </w:rPr>
      </w:pPr>
    </w:p>
    <w:p w14:paraId="77FF7E3C" w14:textId="1F9AAF79" w:rsidR="00825E2C" w:rsidRDefault="00825E2C" w:rsidP="00825E2C">
      <w:pPr>
        <w:rPr>
          <w:lang w:val="mi-NZ"/>
        </w:rPr>
      </w:pPr>
    </w:p>
    <w:p w14:paraId="0C4A692F" w14:textId="1DB1FAB5" w:rsidR="00825E2C" w:rsidRDefault="00825E2C" w:rsidP="00825E2C">
      <w:pPr>
        <w:rPr>
          <w:lang w:val="mi-NZ"/>
        </w:rPr>
      </w:pPr>
    </w:p>
    <w:p w14:paraId="4FEBA1EF" w14:textId="1DB01FCC" w:rsidR="00825E2C" w:rsidRDefault="00825E2C" w:rsidP="00825E2C">
      <w:pPr>
        <w:rPr>
          <w:lang w:val="mi-NZ"/>
        </w:rPr>
      </w:pPr>
    </w:p>
    <w:p w14:paraId="08C0A403" w14:textId="6160C4D4" w:rsidR="00825E2C" w:rsidRDefault="00825E2C" w:rsidP="00825E2C">
      <w:pPr>
        <w:rPr>
          <w:lang w:val="mi-NZ"/>
        </w:rPr>
      </w:pPr>
    </w:p>
    <w:p w14:paraId="586BECA1" w14:textId="3F61C0BE" w:rsidR="00825E2C" w:rsidRDefault="00825E2C" w:rsidP="00825E2C">
      <w:pPr>
        <w:rPr>
          <w:lang w:val="mi-NZ"/>
        </w:rPr>
      </w:pPr>
    </w:p>
    <w:p w14:paraId="5D55C4EA" w14:textId="3E702BA9" w:rsidR="00825E2C" w:rsidRDefault="00825E2C" w:rsidP="00540B49">
      <w:pPr>
        <w:pStyle w:val="Heading1"/>
        <w:rPr>
          <w:b/>
          <w:highlight w:val="yellow"/>
        </w:rPr>
      </w:pPr>
    </w:p>
    <w:p w14:paraId="7047C663" w14:textId="4FFCE3D1" w:rsidR="00825E2C" w:rsidRDefault="00825E2C" w:rsidP="00825E2C">
      <w:pPr>
        <w:rPr>
          <w:highlight w:val="yellow"/>
        </w:rPr>
      </w:pPr>
    </w:p>
    <w:p w14:paraId="33BCB4AD" w14:textId="696C22F8" w:rsidR="00825E2C" w:rsidRDefault="00825E2C" w:rsidP="00825E2C">
      <w:pPr>
        <w:rPr>
          <w:highlight w:val="yellow"/>
        </w:rPr>
      </w:pPr>
    </w:p>
    <w:p w14:paraId="01FF4C4F" w14:textId="77777777" w:rsidR="00825E2C" w:rsidRPr="00825E2C" w:rsidRDefault="00825E2C" w:rsidP="00825E2C">
      <w:pPr>
        <w:rPr>
          <w:highlight w:val="yellow"/>
        </w:rPr>
      </w:pPr>
    </w:p>
    <w:p w14:paraId="5B29FBC4" w14:textId="772B3697" w:rsidR="00E1637C" w:rsidRDefault="00E1637C" w:rsidP="00825E2C">
      <w:pPr>
        <w:pStyle w:val="Heading1"/>
        <w:shd w:val="clear" w:color="auto" w:fill="FFFFFF" w:themeFill="background1"/>
        <w:rPr>
          <w:b/>
        </w:rPr>
      </w:pPr>
      <w:r w:rsidRPr="00825E2C">
        <w:rPr>
          <w:b/>
        </w:rPr>
        <w:lastRenderedPageBreak/>
        <w:t xml:space="preserve">Ngā </w:t>
      </w:r>
      <w:r w:rsidR="00EF24B9">
        <w:rPr>
          <w:b/>
        </w:rPr>
        <w:t>k</w:t>
      </w:r>
      <w:r w:rsidRPr="00825E2C">
        <w:rPr>
          <w:b/>
        </w:rPr>
        <w:t>aupapa matua</w:t>
      </w:r>
      <w:r>
        <w:rPr>
          <w:b/>
        </w:rPr>
        <w:t xml:space="preserve"> </w:t>
      </w:r>
    </w:p>
    <w:p w14:paraId="19506F6F" w14:textId="4301227A" w:rsidR="00E1637C" w:rsidRDefault="00825E2C" w:rsidP="00825E2C">
      <w:pPr>
        <w:rPr>
          <w:rFonts w:asciiTheme="majorHAnsi" w:hAnsiTheme="majorHAnsi"/>
          <w:sz w:val="24"/>
          <w:szCs w:val="24"/>
        </w:rPr>
      </w:pPr>
      <w:r w:rsidRPr="00825E2C">
        <w:rPr>
          <w:rFonts w:asciiTheme="majorHAnsi" w:hAnsiTheme="majorHAnsi"/>
          <w:sz w:val="24"/>
          <w:szCs w:val="24"/>
        </w:rPr>
        <w:t>Ko ēnei ngā kaupapa matua o tēnei puka aratohu kaiako, katoa ēnei kaupapa e hāngai ana ki te kaupapa “</w:t>
      </w:r>
      <w:r>
        <w:rPr>
          <w:rFonts w:asciiTheme="majorHAnsi" w:hAnsiTheme="majorHAnsi"/>
          <w:sz w:val="24"/>
          <w:szCs w:val="24"/>
        </w:rPr>
        <w:t>Pūwhaorangi</w:t>
      </w:r>
      <w:r w:rsidRPr="00825E2C">
        <w:rPr>
          <w:rFonts w:asciiTheme="majorHAnsi" w:hAnsiTheme="majorHAnsi"/>
          <w:sz w:val="24"/>
          <w:szCs w:val="24"/>
        </w:rPr>
        <w:t>”</w:t>
      </w:r>
      <w:r w:rsidR="00EF24B9">
        <w:rPr>
          <w:rFonts w:asciiTheme="majorHAnsi" w:hAnsiTheme="majorHAnsi"/>
          <w:sz w:val="24"/>
          <w:szCs w:val="24"/>
        </w:rPr>
        <w:t>.</w:t>
      </w:r>
    </w:p>
    <w:p w14:paraId="1D947F3C" w14:textId="77777777" w:rsidR="00EF24B9" w:rsidRDefault="00EF24B9" w:rsidP="00825E2C">
      <w:pPr>
        <w:rPr>
          <w:rFonts w:asciiTheme="majorHAnsi" w:hAnsiTheme="majorHAnsi"/>
          <w:sz w:val="24"/>
          <w:szCs w:val="24"/>
        </w:rPr>
      </w:pPr>
    </w:p>
    <w:p w14:paraId="158887E5" w14:textId="449585B1" w:rsidR="00BC1C79" w:rsidRDefault="00EF24B9" w:rsidP="00825E2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Wāhanga 1 </w:t>
      </w:r>
      <w:r>
        <w:rPr>
          <w:rFonts w:asciiTheme="majorHAnsi" w:hAnsiTheme="majorHAnsi"/>
          <w:b/>
          <w:bCs/>
          <w:sz w:val="24"/>
          <w:szCs w:val="24"/>
        </w:rPr>
        <w:tab/>
      </w:r>
      <w:r>
        <w:rPr>
          <w:rFonts w:asciiTheme="majorHAnsi" w:hAnsiTheme="majorHAnsi"/>
          <w:b/>
          <w:bCs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Te ara ki te aotūroa</w:t>
      </w:r>
    </w:p>
    <w:p w14:paraId="3736A839" w14:textId="312D1F53" w:rsidR="00EF24B9" w:rsidRDefault="00EF24B9" w:rsidP="00825E2C">
      <w:pPr>
        <w:rPr>
          <w:rFonts w:asciiTheme="majorHAnsi" w:hAnsiTheme="majorHAnsi"/>
          <w:sz w:val="24"/>
          <w:szCs w:val="24"/>
        </w:rPr>
      </w:pPr>
      <w:r w:rsidRPr="00EF24B9">
        <w:rPr>
          <w:rFonts w:asciiTheme="majorHAnsi" w:hAnsiTheme="majorHAnsi"/>
          <w:b/>
          <w:bCs/>
          <w:sz w:val="24"/>
          <w:szCs w:val="24"/>
        </w:rPr>
        <w:t>Wāhanga 2</w:t>
      </w:r>
      <w:r w:rsidRPr="00EF24B9">
        <w:rPr>
          <w:rFonts w:asciiTheme="majorHAnsi" w:hAnsiTheme="majorHAnsi"/>
          <w:b/>
          <w:bCs/>
          <w:sz w:val="24"/>
          <w:szCs w:val="24"/>
        </w:rPr>
        <w:tab/>
      </w:r>
      <w:r w:rsidRPr="00EF24B9">
        <w:rPr>
          <w:rFonts w:asciiTheme="majorHAnsi" w:hAnsiTheme="majorHAnsi"/>
          <w:b/>
          <w:bCs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Pūwhaorangi</w:t>
      </w:r>
    </w:p>
    <w:p w14:paraId="62E68255" w14:textId="47F24395" w:rsidR="00BC1C79" w:rsidRDefault="00EF24B9" w:rsidP="00825E2C">
      <w:pPr>
        <w:rPr>
          <w:rFonts w:asciiTheme="majorHAnsi" w:hAnsiTheme="majorHAnsi"/>
          <w:sz w:val="24"/>
          <w:szCs w:val="24"/>
        </w:rPr>
      </w:pPr>
      <w:r w:rsidRPr="00EF24B9">
        <w:rPr>
          <w:rFonts w:asciiTheme="majorHAnsi" w:hAnsiTheme="majorHAnsi"/>
          <w:b/>
          <w:bCs/>
          <w:sz w:val="24"/>
          <w:szCs w:val="24"/>
        </w:rPr>
        <w:t>Wāhanga 3</w:t>
      </w:r>
      <w:r w:rsidRPr="00EF24B9">
        <w:rPr>
          <w:rFonts w:asciiTheme="majorHAnsi" w:hAnsiTheme="majorHAnsi"/>
          <w:b/>
          <w:bCs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Te hekenga a rangi</w:t>
      </w:r>
    </w:p>
    <w:p w14:paraId="341788B7" w14:textId="77777777" w:rsidR="00EF24B9" w:rsidRPr="00825E2C" w:rsidRDefault="00EF24B9" w:rsidP="00825E2C">
      <w:pPr>
        <w:rPr>
          <w:rFonts w:asciiTheme="majorHAnsi" w:hAnsiTheme="majorHAnsi"/>
          <w:sz w:val="24"/>
          <w:szCs w:val="24"/>
        </w:rPr>
      </w:pPr>
    </w:p>
    <w:p w14:paraId="5FBB66B5" w14:textId="53632E5C" w:rsidR="00837F9D" w:rsidRPr="004E5B31" w:rsidRDefault="00B77E65" w:rsidP="00540B49">
      <w:pPr>
        <w:pStyle w:val="Heading1"/>
        <w:rPr>
          <w:b/>
          <w:lang w:val="mi-NZ"/>
        </w:rPr>
      </w:pPr>
      <w:r w:rsidRPr="004061DD">
        <w:rPr>
          <w:b/>
        </w:rPr>
        <w:t xml:space="preserve">Te </w:t>
      </w:r>
      <w:r w:rsidR="004061DD">
        <w:rPr>
          <w:b/>
        </w:rPr>
        <w:t>H</w:t>
      </w:r>
      <w:r w:rsidRPr="004061DD">
        <w:rPr>
          <w:b/>
        </w:rPr>
        <w:t xml:space="preserve">ononga ki </w:t>
      </w:r>
      <w:r w:rsidR="00000375" w:rsidRPr="004061DD">
        <w:rPr>
          <w:b/>
        </w:rPr>
        <w:t>T</w:t>
      </w:r>
      <w:r w:rsidR="004D22B9">
        <w:rPr>
          <w:b/>
        </w:rPr>
        <w:t>MoA</w:t>
      </w:r>
    </w:p>
    <w:p w14:paraId="40F12C41" w14:textId="7F3B9639" w:rsidR="004061DD" w:rsidRDefault="004061DD" w:rsidP="004061DD"/>
    <w:p w14:paraId="6B05B71B" w14:textId="2A11D0CF" w:rsidR="009B3EAC" w:rsidRDefault="009B3EAC" w:rsidP="009B3EAC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sz w:val="24"/>
          <w:szCs w:val="24"/>
        </w:rPr>
      </w:pPr>
      <w:r w:rsidRPr="009B3EAC">
        <w:rPr>
          <w:rFonts w:asciiTheme="majorHAnsi" w:hAnsiTheme="majorHAnsi"/>
          <w:sz w:val="24"/>
          <w:szCs w:val="24"/>
        </w:rPr>
        <w:t xml:space="preserve">Anei ngā wāhanga o TMoA me ngā whenu o ia wāhanga e hāngai ana ki </w:t>
      </w:r>
    </w:p>
    <w:p w14:paraId="69D8185E" w14:textId="77777777" w:rsidR="00BC1C79" w:rsidRPr="00BC1C79" w:rsidRDefault="00BE0762" w:rsidP="00BC1C79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ngā kaupapa matua o tēnei aratohu kaiako</w:t>
      </w:r>
      <w:r w:rsidR="00BC1C79">
        <w:rPr>
          <w:rFonts w:asciiTheme="majorHAnsi" w:hAnsiTheme="majorHAnsi"/>
          <w:sz w:val="24"/>
          <w:szCs w:val="24"/>
        </w:rPr>
        <w:t xml:space="preserve">. </w:t>
      </w:r>
      <w:r w:rsidR="00BC1C79" w:rsidRPr="00BC1C79">
        <w:rPr>
          <w:rFonts w:asciiTheme="majorHAnsi" w:hAnsiTheme="majorHAnsi"/>
          <w:sz w:val="24"/>
          <w:szCs w:val="24"/>
        </w:rPr>
        <w:t>Ko ngā ngohe me ngā papa mahi</w:t>
      </w:r>
    </w:p>
    <w:p w14:paraId="5844053A" w14:textId="222BC895" w:rsidR="009B3EAC" w:rsidRDefault="00BC1C79" w:rsidP="00BC1C79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sz w:val="24"/>
          <w:szCs w:val="24"/>
        </w:rPr>
      </w:pPr>
      <w:r w:rsidRPr="00BC1C79">
        <w:rPr>
          <w:rFonts w:asciiTheme="majorHAnsi" w:hAnsiTheme="majorHAnsi"/>
          <w:sz w:val="24"/>
          <w:szCs w:val="24"/>
        </w:rPr>
        <w:t>o ia wāhanga ka hāngai ki ēnei kei raro iho nei.</w:t>
      </w:r>
    </w:p>
    <w:p w14:paraId="7F9A4945" w14:textId="5CF9CA82" w:rsidR="00BE0762" w:rsidRDefault="00BE0762" w:rsidP="009B3EAC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sz w:val="24"/>
          <w:szCs w:val="24"/>
        </w:rPr>
      </w:pPr>
    </w:p>
    <w:p w14:paraId="45F49C0C" w14:textId="5413654E" w:rsidR="00BE0762" w:rsidRDefault="00BE0762" w:rsidP="009B3EAC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sz w:val="24"/>
          <w:szCs w:val="24"/>
        </w:rPr>
      </w:pPr>
    </w:p>
    <w:p w14:paraId="0722563A" w14:textId="77777777" w:rsidR="00BE0762" w:rsidRDefault="00BE0762" w:rsidP="009B3EAC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sz w:val="24"/>
          <w:szCs w:val="24"/>
        </w:rPr>
      </w:pPr>
    </w:p>
    <w:p w14:paraId="03D53A26" w14:textId="77777777" w:rsidR="009B3EAC" w:rsidRDefault="009B3EAC" w:rsidP="009B3EAC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b/>
          <w:color w:val="E84C22" w:themeColor="accent1"/>
          <w:sz w:val="24"/>
        </w:rPr>
      </w:pPr>
    </w:p>
    <w:p w14:paraId="5CFC5811" w14:textId="6AF3705F" w:rsidR="006F2078" w:rsidRDefault="00EF24B9" w:rsidP="009B3EAC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b/>
          <w:color w:val="E84C22" w:themeColor="accent1"/>
          <w:sz w:val="24"/>
        </w:rPr>
      </w:pPr>
      <w:r>
        <w:rPr>
          <w:rFonts w:asciiTheme="majorHAnsi" w:hAnsiTheme="majorHAnsi"/>
          <w:b/>
          <w:color w:val="E84C22" w:themeColor="accent1"/>
          <w:sz w:val="24"/>
        </w:rPr>
        <w:t>Te Pakeketanga</w:t>
      </w:r>
      <w:r w:rsidR="006F2078">
        <w:rPr>
          <w:rFonts w:asciiTheme="majorHAnsi" w:hAnsiTheme="majorHAnsi"/>
          <w:b/>
          <w:color w:val="E84C22" w:themeColor="accent1"/>
          <w:sz w:val="24"/>
        </w:rPr>
        <w:tab/>
      </w:r>
      <w:r w:rsidR="006F2078">
        <w:rPr>
          <w:rFonts w:asciiTheme="majorHAnsi" w:hAnsiTheme="majorHAnsi"/>
          <w:b/>
          <w:color w:val="E84C22" w:themeColor="accent1"/>
          <w:sz w:val="24"/>
        </w:rPr>
        <w:tab/>
        <w:t>8</w:t>
      </w:r>
      <w:r>
        <w:rPr>
          <w:rFonts w:asciiTheme="majorHAnsi" w:hAnsiTheme="majorHAnsi"/>
          <w:b/>
          <w:color w:val="E84C22" w:themeColor="accent1"/>
          <w:sz w:val="24"/>
        </w:rPr>
        <w:t>+</w:t>
      </w:r>
    </w:p>
    <w:p w14:paraId="3360226B" w14:textId="65EDB2DB" w:rsidR="00B77E65" w:rsidRPr="009B3EAC" w:rsidRDefault="0041792E" w:rsidP="009B3EAC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b/>
          <w:color w:val="E84C22" w:themeColor="accent1"/>
          <w:sz w:val="24"/>
        </w:rPr>
      </w:pPr>
      <w:r w:rsidRPr="009B3EAC">
        <w:rPr>
          <w:rFonts w:asciiTheme="majorHAnsi" w:hAnsiTheme="majorHAnsi"/>
          <w:b/>
          <w:color w:val="E84C22" w:themeColor="accent1"/>
          <w:sz w:val="24"/>
        </w:rPr>
        <w:t xml:space="preserve">Taumata </w:t>
      </w:r>
      <w:r w:rsidR="006F2078">
        <w:rPr>
          <w:rFonts w:asciiTheme="majorHAnsi" w:hAnsiTheme="majorHAnsi"/>
          <w:b/>
          <w:color w:val="E84C22" w:themeColor="accent1"/>
          <w:sz w:val="24"/>
        </w:rPr>
        <w:tab/>
      </w:r>
      <w:r w:rsidR="00EF24B9">
        <w:rPr>
          <w:rFonts w:asciiTheme="majorHAnsi" w:hAnsiTheme="majorHAnsi"/>
          <w:b/>
          <w:color w:val="E84C22" w:themeColor="accent1"/>
          <w:sz w:val="24"/>
        </w:rPr>
        <w:tab/>
      </w:r>
      <w:r w:rsidR="00EF24B9">
        <w:rPr>
          <w:rFonts w:asciiTheme="majorHAnsi" w:hAnsiTheme="majorHAnsi"/>
          <w:b/>
          <w:color w:val="E84C22" w:themeColor="accent1"/>
          <w:sz w:val="24"/>
        </w:rPr>
        <w:tab/>
      </w:r>
      <w:r w:rsidR="008355AB" w:rsidRPr="009B3EAC">
        <w:rPr>
          <w:rFonts w:asciiTheme="majorHAnsi" w:hAnsiTheme="majorHAnsi"/>
          <w:b/>
          <w:color w:val="E84C22" w:themeColor="accent1"/>
          <w:sz w:val="24"/>
        </w:rPr>
        <w:t>3</w:t>
      </w:r>
      <w:r w:rsidRPr="009B3EAC">
        <w:rPr>
          <w:rFonts w:asciiTheme="majorHAnsi" w:hAnsiTheme="majorHAnsi"/>
          <w:b/>
          <w:color w:val="E84C22" w:themeColor="accent1"/>
          <w:sz w:val="24"/>
        </w:rPr>
        <w:t>–</w:t>
      </w:r>
      <w:r w:rsidR="00AD4531">
        <w:rPr>
          <w:rFonts w:asciiTheme="majorHAnsi" w:hAnsiTheme="majorHAnsi"/>
          <w:b/>
          <w:color w:val="E84C22" w:themeColor="accent1"/>
          <w:sz w:val="24"/>
        </w:rPr>
        <w:t>6</w:t>
      </w:r>
      <w:r w:rsidR="00B77E65" w:rsidRPr="009B3EAC">
        <w:rPr>
          <w:rFonts w:asciiTheme="majorHAnsi" w:hAnsiTheme="majorHAnsi"/>
          <w:b/>
          <w:color w:val="E84C22" w:themeColor="accent1"/>
          <w:sz w:val="24"/>
        </w:rPr>
        <w:t xml:space="preserve"> </w:t>
      </w:r>
    </w:p>
    <w:tbl>
      <w:tblPr>
        <w:tblStyle w:val="ReportTable"/>
        <w:tblpPr w:leftFromText="180" w:rightFromText="180" w:vertAnchor="text" w:horzAnchor="margin" w:tblpY="266"/>
        <w:tblW w:w="9830" w:type="dxa"/>
        <w:tblLook w:val="04A0" w:firstRow="1" w:lastRow="0" w:firstColumn="1" w:lastColumn="0" w:noHBand="0" w:noVBand="1"/>
      </w:tblPr>
      <w:tblGrid>
        <w:gridCol w:w="3156"/>
        <w:gridCol w:w="3475"/>
        <w:gridCol w:w="3199"/>
      </w:tblGrid>
      <w:tr w:rsidR="00C57352" w14:paraId="5BFC4A28" w14:textId="6FD16F2C" w:rsidTr="00C57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6" w:type="dxa"/>
          </w:tcPr>
          <w:p w14:paraId="0A153598" w14:textId="77777777" w:rsidR="00C57352" w:rsidRDefault="00C57352" w:rsidP="00585AFE">
            <w:pPr>
              <w:pStyle w:val="ListBullet"/>
              <w:numPr>
                <w:ilvl w:val="0"/>
                <w:numId w:val="0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TMoA</w:t>
            </w:r>
          </w:p>
        </w:tc>
        <w:tc>
          <w:tcPr>
            <w:tcW w:w="6674" w:type="dxa"/>
            <w:gridSpan w:val="2"/>
            <w:shd w:val="clear" w:color="auto" w:fill="F1937A" w:themeFill="accent1" w:themeFillTint="99"/>
          </w:tcPr>
          <w:p w14:paraId="175DDF28" w14:textId="77777777" w:rsidR="00C57352" w:rsidRDefault="00C57352" w:rsidP="00585AFE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Whenu </w:t>
            </w:r>
          </w:p>
        </w:tc>
      </w:tr>
      <w:tr w:rsidR="00C57352" w14:paraId="675BFD62" w14:textId="14DD90E2" w:rsidTr="00CC31DF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6" w:type="dxa"/>
          </w:tcPr>
          <w:p w14:paraId="78B5D7E4" w14:textId="64F9A99F" w:rsidR="00C57352" w:rsidRPr="00C57352" w:rsidRDefault="00C57352" w:rsidP="00585AF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2"/>
                <w:szCs w:val="22"/>
              </w:rPr>
            </w:pPr>
            <w:r w:rsidRPr="00C57352">
              <w:rPr>
                <w:sz w:val="22"/>
                <w:szCs w:val="22"/>
              </w:rPr>
              <w:t>Tikanga ā-iwi</w:t>
            </w:r>
          </w:p>
        </w:tc>
        <w:tc>
          <w:tcPr>
            <w:tcW w:w="3475" w:type="dxa"/>
          </w:tcPr>
          <w:p w14:paraId="4D4752E8" w14:textId="38610D0F" w:rsidR="00C57352" w:rsidRPr="00C57352" w:rsidRDefault="00C57352" w:rsidP="004647D8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C57352">
              <w:rPr>
                <w:rFonts w:asciiTheme="majorHAnsi" w:hAnsiTheme="majorHAnsi"/>
                <w:sz w:val="22"/>
                <w:szCs w:val="22"/>
              </w:rPr>
              <w:t xml:space="preserve">Te Ao Hurihuri </w:t>
            </w:r>
          </w:p>
        </w:tc>
        <w:tc>
          <w:tcPr>
            <w:tcW w:w="3199" w:type="dxa"/>
          </w:tcPr>
          <w:p w14:paraId="7EA6FEB1" w14:textId="77777777" w:rsidR="00C57352" w:rsidRPr="00C57352" w:rsidRDefault="00C57352" w:rsidP="00DB6084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C57352">
              <w:rPr>
                <w:rFonts w:asciiTheme="majorHAnsi" w:hAnsiTheme="majorHAnsi"/>
                <w:sz w:val="22"/>
                <w:szCs w:val="22"/>
              </w:rPr>
              <w:t>Te Wāhi me te</w:t>
            </w:r>
          </w:p>
          <w:p w14:paraId="73282D3A" w14:textId="671A7FD5" w:rsidR="00C57352" w:rsidRPr="00C57352" w:rsidRDefault="00C57352" w:rsidP="00DB6084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C57352">
              <w:rPr>
                <w:rFonts w:asciiTheme="majorHAnsi" w:hAnsiTheme="majorHAnsi"/>
                <w:sz w:val="22"/>
                <w:szCs w:val="22"/>
              </w:rPr>
              <w:t>Taiao</w:t>
            </w:r>
          </w:p>
        </w:tc>
      </w:tr>
      <w:tr w:rsidR="00C57352" w14:paraId="39B2A5FC" w14:textId="4D9131A1" w:rsidTr="00CC3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6" w:type="dxa"/>
            <w:shd w:val="clear" w:color="auto" w:fill="FADAD2" w:themeFill="accent1" w:themeFillTint="33"/>
          </w:tcPr>
          <w:p w14:paraId="4F14876B" w14:textId="4728440F" w:rsidR="00C57352" w:rsidRPr="00C57352" w:rsidRDefault="00486599" w:rsidP="00585AF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Putaiao</w:t>
            </w:r>
            <w:r w:rsidR="00C57352" w:rsidRPr="00C5735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75" w:type="dxa"/>
            <w:shd w:val="clear" w:color="auto" w:fill="FADAD2" w:themeFill="accent1" w:themeFillTint="33"/>
          </w:tcPr>
          <w:p w14:paraId="21A08ADE" w14:textId="2F255C27" w:rsidR="00C57352" w:rsidRPr="00C57352" w:rsidRDefault="00486599" w:rsidP="00585AFE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Te </w:t>
            </w:r>
            <w:r w:rsidR="007A3002">
              <w:rPr>
                <w:rFonts w:asciiTheme="majorHAnsi" w:hAnsiTheme="majorHAnsi"/>
                <w:sz w:val="22"/>
                <w:szCs w:val="22"/>
              </w:rPr>
              <w:t>Ao</w:t>
            </w:r>
            <w:r w:rsidR="00CA660E">
              <w:rPr>
                <w:rFonts w:asciiTheme="majorHAnsi" w:hAnsiTheme="majorHAnsi"/>
                <w:sz w:val="22"/>
                <w:szCs w:val="22"/>
              </w:rPr>
              <w:t xml:space="preserve"> T</w:t>
            </w:r>
            <w:r w:rsidR="007A3002">
              <w:rPr>
                <w:rFonts w:asciiTheme="majorHAnsi" w:hAnsiTheme="majorHAnsi"/>
                <w:sz w:val="22"/>
                <w:szCs w:val="22"/>
              </w:rPr>
              <w:t>ūroa</w:t>
            </w:r>
          </w:p>
        </w:tc>
        <w:tc>
          <w:tcPr>
            <w:tcW w:w="3199" w:type="dxa"/>
            <w:shd w:val="clear" w:color="auto" w:fill="FADAD2" w:themeFill="accent1" w:themeFillTint="33"/>
          </w:tcPr>
          <w:p w14:paraId="619C0682" w14:textId="462E9B88" w:rsidR="00C57352" w:rsidRPr="00C57352" w:rsidRDefault="00486599" w:rsidP="00585AFE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Ō </w:t>
            </w:r>
            <w:r w:rsidR="007D0473">
              <w:rPr>
                <w:rFonts w:asciiTheme="majorHAnsi" w:hAnsiTheme="majorHAnsi"/>
                <w:sz w:val="22"/>
                <w:szCs w:val="22"/>
              </w:rPr>
              <w:t>Kawekawe</w:t>
            </w:r>
          </w:p>
        </w:tc>
      </w:tr>
      <w:tr w:rsidR="00C57352" w14:paraId="21353088" w14:textId="1E4BF69C" w:rsidTr="00CC31DF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6" w:type="dxa"/>
          </w:tcPr>
          <w:p w14:paraId="15967896" w14:textId="067B6EEA" w:rsidR="00C57352" w:rsidRPr="00C57352" w:rsidRDefault="00C57352" w:rsidP="00F708D2">
            <w:pPr>
              <w:pStyle w:val="ListBullet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C57352">
              <w:rPr>
                <w:sz w:val="22"/>
                <w:szCs w:val="22"/>
              </w:rPr>
              <w:t>Te Reo</w:t>
            </w:r>
          </w:p>
        </w:tc>
        <w:tc>
          <w:tcPr>
            <w:tcW w:w="3475" w:type="dxa"/>
          </w:tcPr>
          <w:p w14:paraId="489CC345" w14:textId="06901AA8" w:rsidR="00C57352" w:rsidRPr="00C57352" w:rsidRDefault="00C57352" w:rsidP="00585AFE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C57352">
              <w:rPr>
                <w:rFonts w:asciiTheme="majorHAnsi" w:hAnsiTheme="majorHAnsi"/>
                <w:sz w:val="22"/>
                <w:szCs w:val="22"/>
              </w:rPr>
              <w:t>Ā-Tā</w:t>
            </w:r>
          </w:p>
        </w:tc>
        <w:tc>
          <w:tcPr>
            <w:tcW w:w="3199" w:type="dxa"/>
          </w:tcPr>
          <w:p w14:paraId="40FC116C" w14:textId="188D1B69" w:rsidR="00C57352" w:rsidRPr="00C57352" w:rsidRDefault="00C57352" w:rsidP="00585AFE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C57352">
              <w:rPr>
                <w:rFonts w:asciiTheme="majorHAnsi" w:hAnsiTheme="majorHAnsi"/>
                <w:sz w:val="22"/>
                <w:szCs w:val="22"/>
              </w:rPr>
              <w:t>Ā-Waha</w:t>
            </w:r>
          </w:p>
        </w:tc>
      </w:tr>
      <w:bookmarkEnd w:id="7"/>
    </w:tbl>
    <w:p w14:paraId="10939226" w14:textId="77777777" w:rsidR="00585AFE" w:rsidRDefault="00585AFE" w:rsidP="00B77E65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b/>
          <w:sz w:val="24"/>
        </w:rPr>
      </w:pPr>
    </w:p>
    <w:p w14:paraId="085A6CE3" w14:textId="77777777" w:rsidR="00585AFE" w:rsidRDefault="00585AFE" w:rsidP="00B77E65">
      <w:pPr>
        <w:pStyle w:val="ListBullet"/>
        <w:numPr>
          <w:ilvl w:val="0"/>
          <w:numId w:val="0"/>
        </w:numPr>
        <w:ind w:left="360" w:hanging="360"/>
        <w:rPr>
          <w:rFonts w:asciiTheme="majorHAnsi" w:hAnsiTheme="majorHAnsi"/>
          <w:b/>
          <w:sz w:val="24"/>
        </w:rPr>
      </w:pPr>
    </w:p>
    <w:p w14:paraId="3625ABB7" w14:textId="77777777" w:rsidR="00C60BF3" w:rsidRDefault="00C60BF3" w:rsidP="00C60BF3"/>
    <w:p w14:paraId="593AC72C" w14:textId="0C982D7E" w:rsidR="00C60BF3" w:rsidRPr="00C60BF3" w:rsidRDefault="00C60BF3" w:rsidP="00C60BF3">
      <w:pPr>
        <w:sectPr w:rsidR="00C60BF3" w:rsidRPr="00C60BF3" w:rsidSect="004061DD">
          <w:footerReference w:type="default" r:id="rId12"/>
          <w:type w:val="nextColumn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5AF33897" w14:textId="39399677" w:rsidR="002F35A8" w:rsidRPr="00432281" w:rsidRDefault="004061DD" w:rsidP="00D9339F">
      <w:pPr>
        <w:pStyle w:val="TOCHeading"/>
        <w:rPr>
          <w:rStyle w:val="SubtleReference"/>
          <w:b/>
          <w:color w:val="E84C22" w:themeColor="accent1"/>
          <w:lang w:val="mi-NZ"/>
        </w:rPr>
      </w:pPr>
      <w:bookmarkStart w:id="8" w:name="_Hlk528786893"/>
      <w:bookmarkStart w:id="9" w:name="_Hlk528697099"/>
      <w:r w:rsidRPr="00983118">
        <w:rPr>
          <w:b/>
        </w:rPr>
        <w:lastRenderedPageBreak/>
        <w:t>Wāhanga 1</w:t>
      </w:r>
      <w:r w:rsidRPr="00BE0762">
        <w:t xml:space="preserve"> </w:t>
      </w:r>
      <w:r w:rsidR="00DD665C">
        <w:t>–</w:t>
      </w:r>
      <w:r w:rsidR="00173734">
        <w:t xml:space="preserve"> </w:t>
      </w:r>
      <w:r w:rsidR="00432281">
        <w:rPr>
          <w:rStyle w:val="SubtleReference"/>
          <w:b/>
          <w:color w:val="E84C22" w:themeColor="accent1"/>
        </w:rPr>
        <w:t xml:space="preserve">Te ara ki te </w:t>
      </w:r>
      <w:r w:rsidR="007A3002">
        <w:rPr>
          <w:rStyle w:val="SubtleReference"/>
          <w:b/>
          <w:color w:val="E84C22" w:themeColor="accent1"/>
        </w:rPr>
        <w:t>aotūroa</w:t>
      </w:r>
      <w:r w:rsidR="00432281">
        <w:rPr>
          <w:rStyle w:val="SubtleReference"/>
          <w:b/>
          <w:color w:val="E84C22" w:themeColor="accent1"/>
          <w:lang w:val="mi-NZ"/>
        </w:rPr>
        <w:t xml:space="preserve"> </w:t>
      </w:r>
    </w:p>
    <w:p w14:paraId="03A90926" w14:textId="24449898" w:rsidR="00C60BF3" w:rsidRPr="0066758B" w:rsidRDefault="0009205A" w:rsidP="002C60A9">
      <w:pPr>
        <w:rPr>
          <w:rFonts w:asciiTheme="majorHAnsi" w:hAnsiTheme="majorHAnsi"/>
          <w:lang w:val="mi-NZ"/>
        </w:rPr>
      </w:pPr>
      <w:r w:rsidRPr="0009205A">
        <w:rPr>
          <w:rFonts w:asciiTheme="majorHAnsi" w:hAnsiTheme="majorHAnsi"/>
        </w:rPr>
        <w:t>He atua a Pūwhaorangi, he poutiriao n</w:t>
      </w:r>
      <w:r w:rsidR="00C04780">
        <w:rPr>
          <w:rFonts w:asciiTheme="majorHAnsi" w:hAnsiTheme="majorHAnsi"/>
        </w:rPr>
        <w:t>ō</w:t>
      </w:r>
      <w:r w:rsidRPr="0009205A">
        <w:rPr>
          <w:rFonts w:asciiTheme="majorHAnsi" w:hAnsiTheme="majorHAnsi"/>
        </w:rPr>
        <w:t xml:space="preserve"> ngā rangitūhāhā, nō Rangipātohu. </w:t>
      </w:r>
      <w:r w:rsidR="00B40571">
        <w:rPr>
          <w:rFonts w:asciiTheme="majorHAnsi" w:hAnsiTheme="majorHAnsi"/>
        </w:rPr>
        <w:t>He nui ngā kōrero mō Pūwhaorangi</w:t>
      </w:r>
      <w:r w:rsidR="00E30C73">
        <w:rPr>
          <w:rFonts w:asciiTheme="majorHAnsi" w:hAnsiTheme="majorHAnsi"/>
        </w:rPr>
        <w:t xml:space="preserve"> mai i tana taenga mai ki </w:t>
      </w:r>
      <w:r w:rsidR="00B40571">
        <w:rPr>
          <w:rFonts w:asciiTheme="majorHAnsi" w:hAnsiTheme="majorHAnsi"/>
        </w:rPr>
        <w:t>te</w:t>
      </w:r>
      <w:r w:rsidR="00E30C73">
        <w:rPr>
          <w:rFonts w:asciiTheme="majorHAnsi" w:hAnsiTheme="majorHAnsi"/>
        </w:rPr>
        <w:t xml:space="preserve"> </w:t>
      </w:r>
      <w:r w:rsidR="007A3002">
        <w:rPr>
          <w:rFonts w:asciiTheme="majorHAnsi" w:hAnsiTheme="majorHAnsi"/>
        </w:rPr>
        <w:t>aotūroa</w:t>
      </w:r>
      <w:r w:rsidR="00B40571">
        <w:rPr>
          <w:rFonts w:asciiTheme="majorHAnsi" w:hAnsiTheme="majorHAnsi"/>
        </w:rPr>
        <w:t xml:space="preserve"> </w:t>
      </w:r>
      <w:r w:rsidR="00E30C73">
        <w:rPr>
          <w:rFonts w:asciiTheme="majorHAnsi" w:hAnsiTheme="majorHAnsi"/>
        </w:rPr>
        <w:t xml:space="preserve">nei </w:t>
      </w:r>
      <w:r w:rsidR="00B40571">
        <w:rPr>
          <w:rFonts w:asciiTheme="majorHAnsi" w:hAnsiTheme="majorHAnsi"/>
        </w:rPr>
        <w:t xml:space="preserve">engari </w:t>
      </w:r>
      <w:r w:rsidR="00E30C73">
        <w:rPr>
          <w:rFonts w:asciiTheme="majorHAnsi" w:hAnsiTheme="majorHAnsi"/>
        </w:rPr>
        <w:t>he ruarua ngā kōrero mō te atua nei</w:t>
      </w:r>
      <w:r>
        <w:rPr>
          <w:rFonts w:asciiTheme="majorHAnsi" w:hAnsiTheme="majorHAnsi"/>
        </w:rPr>
        <w:t xml:space="preserve"> </w:t>
      </w:r>
      <w:r w:rsidR="00E30C73">
        <w:rPr>
          <w:rFonts w:asciiTheme="majorHAnsi" w:hAnsiTheme="majorHAnsi"/>
        </w:rPr>
        <w:t xml:space="preserve">i </w:t>
      </w:r>
      <w:r>
        <w:rPr>
          <w:rFonts w:asciiTheme="majorHAnsi" w:hAnsiTheme="majorHAnsi"/>
        </w:rPr>
        <w:t xml:space="preserve">mua i </w:t>
      </w:r>
      <w:r w:rsidR="00E30C73">
        <w:rPr>
          <w:rFonts w:asciiTheme="majorHAnsi" w:hAnsiTheme="majorHAnsi"/>
        </w:rPr>
        <w:t>tōna taenga mai ki konei. Ko ngā kōrero o tēnei wāhanga e hāngai ana ki te ara i whāia e Pūwhaorangi kia ta</w:t>
      </w:r>
      <w:r w:rsidR="00EF24B9">
        <w:rPr>
          <w:rFonts w:asciiTheme="majorHAnsi" w:hAnsiTheme="majorHAnsi"/>
        </w:rPr>
        <w:t>e</w:t>
      </w:r>
      <w:r w:rsidR="00E30C73">
        <w:rPr>
          <w:rFonts w:asciiTheme="majorHAnsi" w:hAnsiTheme="majorHAnsi"/>
        </w:rPr>
        <w:t xml:space="preserve"> pai mai ki te konei ki te </w:t>
      </w:r>
      <w:r w:rsidR="007A3002">
        <w:rPr>
          <w:rFonts w:asciiTheme="majorHAnsi" w:hAnsiTheme="majorHAnsi"/>
        </w:rPr>
        <w:t>aotūroa</w:t>
      </w:r>
      <w:r w:rsidR="00E30C73">
        <w:rPr>
          <w:rFonts w:asciiTheme="majorHAnsi" w:hAnsiTheme="majorHAnsi"/>
        </w:rPr>
        <w:t xml:space="preserve">. </w:t>
      </w:r>
      <w:r w:rsidR="00C72B7A">
        <w:rPr>
          <w:rFonts w:asciiTheme="majorHAnsi" w:hAnsiTheme="majorHAnsi"/>
        </w:rPr>
        <w:t>Ki konei kitea hoki ai ko Pūwhaorangi kē te kaipōkai tuarangi tuatahi o te ao.</w:t>
      </w:r>
      <w:bookmarkEnd w:id="8"/>
    </w:p>
    <w:tbl>
      <w:tblPr>
        <w:tblStyle w:val="ReportTable"/>
        <w:tblW w:w="14844" w:type="dxa"/>
        <w:tblInd w:w="-146" w:type="dxa"/>
        <w:tblLook w:val="04A0" w:firstRow="1" w:lastRow="0" w:firstColumn="1" w:lastColumn="0" w:noHBand="0" w:noVBand="1"/>
      </w:tblPr>
      <w:tblGrid>
        <w:gridCol w:w="1701"/>
        <w:gridCol w:w="3118"/>
        <w:gridCol w:w="4961"/>
        <w:gridCol w:w="5064"/>
      </w:tblGrid>
      <w:tr w:rsidR="002F35A8" w:rsidRPr="00FD5253" w14:paraId="798530C4" w14:textId="77777777" w:rsidTr="004D44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FCEEBCC" w14:textId="77777777" w:rsidR="002F35A8" w:rsidRPr="00FD5253" w:rsidRDefault="002F35A8" w:rsidP="008654B7">
            <w:pPr>
              <w:pStyle w:val="ListBulle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 wāhanga o </w:t>
            </w:r>
            <w:r w:rsidRPr="00FD5253">
              <w:rPr>
                <w:sz w:val="24"/>
                <w:szCs w:val="24"/>
              </w:rPr>
              <w:t xml:space="preserve">TMoA </w:t>
            </w:r>
          </w:p>
        </w:tc>
        <w:tc>
          <w:tcPr>
            <w:tcW w:w="3118" w:type="dxa"/>
          </w:tcPr>
          <w:p w14:paraId="0038BD04" w14:textId="77777777" w:rsidR="002F35A8" w:rsidRDefault="002F35A8" w:rsidP="008654B7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 Whenu</w:t>
            </w:r>
          </w:p>
          <w:p w14:paraId="1BB7F602" w14:textId="0D4AF69A" w:rsidR="002F35A8" w:rsidRDefault="002F35A8" w:rsidP="008654B7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 </w:t>
            </w:r>
            <w:r w:rsidR="001F233E">
              <w:rPr>
                <w:sz w:val="24"/>
                <w:szCs w:val="24"/>
              </w:rPr>
              <w:t>Whāinga</w:t>
            </w:r>
            <w:r>
              <w:rPr>
                <w:sz w:val="24"/>
                <w:szCs w:val="24"/>
              </w:rPr>
              <w:t xml:space="preserve"> Paetae </w:t>
            </w:r>
          </w:p>
        </w:tc>
        <w:tc>
          <w:tcPr>
            <w:tcW w:w="4961" w:type="dxa"/>
          </w:tcPr>
          <w:p w14:paraId="7B655D00" w14:textId="55700364" w:rsidR="002F35A8" w:rsidRPr="00FD5253" w:rsidRDefault="002F35A8" w:rsidP="008654B7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Ngā k</w:t>
            </w:r>
            <w:r w:rsidRPr="00E30EED">
              <w:rPr>
                <w:sz w:val="24"/>
                <w:szCs w:val="24"/>
              </w:rPr>
              <w:t>awenga</w:t>
            </w:r>
            <w:r>
              <w:rPr>
                <w:sz w:val="24"/>
                <w:szCs w:val="24"/>
              </w:rPr>
              <w:t xml:space="preserve"> mā te kaiako</w:t>
            </w:r>
          </w:p>
        </w:tc>
        <w:tc>
          <w:tcPr>
            <w:tcW w:w="5064" w:type="dxa"/>
          </w:tcPr>
          <w:p w14:paraId="7AADD304" w14:textId="19FC3A1B" w:rsidR="002F35A8" w:rsidRPr="00FD5253" w:rsidRDefault="002F35A8" w:rsidP="008654B7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30EED">
              <w:rPr>
                <w:sz w:val="24"/>
                <w:szCs w:val="24"/>
              </w:rPr>
              <w:t>Ngā mahi a te ākonga</w:t>
            </w:r>
          </w:p>
        </w:tc>
      </w:tr>
      <w:tr w:rsidR="00531984" w:rsidRPr="0093019C" w14:paraId="6DE48FB1" w14:textId="77777777" w:rsidTr="004D44C9">
        <w:trPr>
          <w:trHeight w:val="1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05ACDA33" w14:textId="5D2682B9" w:rsidR="00531984" w:rsidRPr="00DA2F3C" w:rsidRDefault="00531984" w:rsidP="00673CE3">
            <w:pPr>
              <w:spacing w:after="240"/>
              <w:contextualSpacing/>
              <w:rPr>
                <w:b/>
                <w:sz w:val="22"/>
                <w:szCs w:val="22"/>
              </w:rPr>
            </w:pPr>
            <w:r w:rsidRPr="00DA2F3C">
              <w:rPr>
                <w:rFonts w:ascii="Century Gothic" w:eastAsia="MS Mincho" w:hAnsi="Century Gothic" w:cs="Times New Roman"/>
                <w:b/>
                <w:sz w:val="22"/>
              </w:rPr>
              <w:t>Tikanga ā-Iwi</w:t>
            </w:r>
          </w:p>
        </w:tc>
        <w:tc>
          <w:tcPr>
            <w:tcW w:w="3118" w:type="dxa"/>
            <w:shd w:val="clear" w:color="auto" w:fill="FFFFFF"/>
          </w:tcPr>
          <w:p w14:paraId="3DC381FF" w14:textId="0362D101" w:rsidR="00531984" w:rsidRDefault="00531984" w:rsidP="00D9339F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 w:rsidRPr="00D9339F">
              <w:rPr>
                <w:rFonts w:ascii="Century Gothic" w:eastAsia="MS Mincho" w:hAnsi="Century Gothic" w:cs="Times New Roman"/>
                <w:b/>
                <w:sz w:val="22"/>
              </w:rPr>
              <w:t>Te Wāhi me te Taiao</w:t>
            </w:r>
          </w:p>
          <w:p w14:paraId="00F8CDD0" w14:textId="604F441E" w:rsidR="00825E2C" w:rsidRDefault="00825E2C" w:rsidP="00D9339F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>5.1</w:t>
            </w:r>
          </w:p>
          <w:p w14:paraId="10820FB9" w14:textId="55C50BCE" w:rsidR="00531984" w:rsidRPr="001277F4" w:rsidRDefault="00825E2C" w:rsidP="00D9339F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825E2C">
              <w:rPr>
                <w:rFonts w:asciiTheme="majorHAnsi" w:hAnsiTheme="majorHAnsi"/>
                <w:sz w:val="22"/>
                <w:szCs w:val="22"/>
              </w:rPr>
              <w:t>Ka whakamārama i ngā take e neke haere ai te tangata ki wāhi kē, me ngā putanga iho o ēnei nekehanga ki te tangata me te wāhi</w:t>
            </w:r>
          </w:p>
        </w:tc>
        <w:tc>
          <w:tcPr>
            <w:tcW w:w="4961" w:type="dxa"/>
            <w:shd w:val="clear" w:color="auto" w:fill="FFFFFF" w:themeFill="background1"/>
          </w:tcPr>
          <w:p w14:paraId="7AA3380B" w14:textId="0897241E" w:rsidR="00B03384" w:rsidRDefault="007A3002" w:rsidP="00B03384">
            <w:pPr>
              <w:spacing w:after="240"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Pareārau</w:t>
            </w:r>
          </w:p>
          <w:p w14:paraId="0131E4A5" w14:textId="236C7287" w:rsidR="00531984" w:rsidRPr="00C72B7A" w:rsidRDefault="00C72B7A" w:rsidP="00531984">
            <w:pPr>
              <w:spacing w:after="240"/>
              <w:ind w:right="-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Ko te</w:t>
            </w:r>
            <w:r w:rsidR="00825E2C">
              <w:rPr>
                <w:rFonts w:asciiTheme="majorHAnsi" w:hAnsi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a</w:t>
            </w:r>
            <w:r w:rsidR="00825E2C">
              <w:rPr>
                <w:rFonts w:asciiTheme="majorHAnsi" w:hAnsiTheme="majorHAnsi"/>
                <w:bCs/>
                <w:sz w:val="22"/>
                <w:szCs w:val="22"/>
              </w:rPr>
              <w:t>r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a i wh</w:t>
            </w:r>
            <w:r w:rsidR="00B92021">
              <w:rPr>
                <w:rFonts w:asciiTheme="majorHAnsi" w:hAnsiTheme="majorHAnsi"/>
                <w:bCs/>
                <w:sz w:val="22"/>
                <w:szCs w:val="22"/>
              </w:rPr>
              <w:t>ā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ia e </w:t>
            </w:r>
            <w:r w:rsidR="00B92021">
              <w:rPr>
                <w:rFonts w:asciiTheme="majorHAnsi" w:hAnsiTheme="majorHAnsi"/>
                <w:bCs/>
                <w:sz w:val="22"/>
                <w:szCs w:val="22"/>
              </w:rPr>
              <w:t>P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ūwhaorangi ko te ara o ngā aorangi. Ko te aorangi tuatahi i tohu i tōna a</w:t>
            </w:r>
            <w:r w:rsidR="00EF24B9">
              <w:rPr>
                <w:rFonts w:asciiTheme="majorHAnsi" w:hAnsiTheme="majorHAnsi"/>
                <w:bCs/>
                <w:sz w:val="22"/>
                <w:szCs w:val="22"/>
              </w:rPr>
              <w:t>r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a ki te</w:t>
            </w:r>
            <w:r w:rsidR="00EF24B9">
              <w:rPr>
                <w:rFonts w:asciiTheme="majorHAnsi" w:hAnsi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ao tūroa ko te aorangi o Pareārau. Mā te kaiako ēnei kōrero e whāngai ki ngā tamariki ka tuku i a rātou ki te rangahau i ētehi kōrero mō Pareārau, me kimi e rātōu ngā meka 10 e whakamārama ana</w:t>
            </w:r>
            <w:r w:rsidR="00EF24B9">
              <w:rPr>
                <w:rFonts w:asciiTheme="majorHAnsi" w:hAnsi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i ngā āhuatanga o Pareārau. </w:t>
            </w:r>
          </w:p>
        </w:tc>
        <w:tc>
          <w:tcPr>
            <w:tcW w:w="5064" w:type="dxa"/>
            <w:shd w:val="clear" w:color="auto" w:fill="FFFFFF" w:themeFill="background1"/>
          </w:tcPr>
          <w:p w14:paraId="7AF19BC7" w14:textId="33E8A303" w:rsidR="00C72B7A" w:rsidRDefault="001D4C3C" w:rsidP="00673CE3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Pānui whakaahua</w:t>
            </w:r>
          </w:p>
          <w:p w14:paraId="03E8BAF1" w14:textId="693B0AA4" w:rsidR="00531984" w:rsidRDefault="00531984" w:rsidP="00673CE3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 w:rsidRPr="00501C6F">
              <w:rPr>
                <w:rFonts w:asciiTheme="majorHAnsi" w:hAnsiTheme="majorHAnsi"/>
                <w:b/>
                <w:sz w:val="22"/>
                <w:szCs w:val="22"/>
              </w:rPr>
              <w:t>He mahi taki</w:t>
            </w:r>
            <w:r w:rsidR="00C72B7A">
              <w:rPr>
                <w:rFonts w:asciiTheme="majorHAnsi" w:hAnsiTheme="majorHAnsi"/>
                <w:b/>
                <w:sz w:val="22"/>
                <w:szCs w:val="22"/>
              </w:rPr>
              <w:t xml:space="preserve">rua </w:t>
            </w:r>
          </w:p>
          <w:p w14:paraId="07683535" w14:textId="77777777" w:rsidR="0066758B" w:rsidRDefault="0066758B" w:rsidP="00673CE3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</w:p>
          <w:p w14:paraId="679B8874" w14:textId="769EB6D0" w:rsidR="00C72B7A" w:rsidRDefault="0066758B" w:rsidP="00673CE3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Ko tā </w:t>
            </w:r>
            <w:r w:rsidR="001D4C3C">
              <w:rPr>
                <w:rFonts w:asciiTheme="majorHAnsi" w:hAnsiTheme="majorHAnsi"/>
                <w:bCs/>
                <w:sz w:val="22"/>
                <w:szCs w:val="22"/>
              </w:rPr>
              <w:t>ngā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 ākonga mahi he whakarite i tētehi pānui whakaahu</w:t>
            </w:r>
            <w:r w:rsidR="00C04780">
              <w:rPr>
                <w:rFonts w:asciiTheme="majorHAnsi" w:hAnsiTheme="majorHAnsi"/>
                <w:bCs/>
                <w:sz w:val="22"/>
                <w:szCs w:val="22"/>
              </w:rPr>
              <w:t>a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 e whakatairanga ana e pānui ana i ngā meka 10 kua rangahau</w:t>
            </w:r>
            <w:r w:rsidR="00C04780">
              <w:rPr>
                <w:rFonts w:asciiTheme="majorHAnsi" w:hAnsiTheme="majorHAnsi"/>
                <w:bCs/>
                <w:sz w:val="22"/>
                <w:szCs w:val="22"/>
              </w:rPr>
              <w:t>a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 e </w:t>
            </w:r>
            <w:r w:rsidR="001D4C3C">
              <w:rPr>
                <w:rFonts w:asciiTheme="majorHAnsi" w:hAnsiTheme="majorHAnsi"/>
                <w:bCs/>
                <w:sz w:val="22"/>
                <w:szCs w:val="22"/>
              </w:rPr>
              <w:t>rātou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 hei whakapoapoa i te tangata ki te tāpoi i te aorangi o Pareārau. </w:t>
            </w:r>
          </w:p>
          <w:p w14:paraId="409F7B76" w14:textId="415047BE" w:rsidR="0066758B" w:rsidRDefault="0066758B" w:rsidP="00673CE3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</w:p>
          <w:p w14:paraId="3FDD27C1" w14:textId="0E156C54" w:rsidR="0066758B" w:rsidRDefault="0066758B" w:rsidP="00673CE3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Mā te ākonga te pānui whakaahua e whakamahere</w:t>
            </w:r>
          </w:p>
          <w:p w14:paraId="6C53E4FC" w14:textId="41E0CBC4" w:rsidR="0066758B" w:rsidRPr="00C72B7A" w:rsidRDefault="0066758B" w:rsidP="00673CE3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Mā te ākonga hoki e whakatau mehemea ka hanga ā-pepa mehemea rānei ka hangaia ā-rorohiko</w:t>
            </w:r>
            <w:r w:rsidR="00C04780">
              <w:rPr>
                <w:rFonts w:asciiTheme="majorHAnsi" w:hAnsiTheme="majorHAnsi"/>
                <w:bCs/>
                <w:sz w:val="22"/>
                <w:szCs w:val="22"/>
              </w:rPr>
              <w:t>tia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.  </w:t>
            </w:r>
          </w:p>
          <w:p w14:paraId="6208279D" w14:textId="1F1A0240" w:rsidR="00531984" w:rsidRPr="00C60BF3" w:rsidRDefault="00531984" w:rsidP="0009205A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  <w:highlight w:val="yellow"/>
              </w:rPr>
            </w:pPr>
          </w:p>
        </w:tc>
      </w:tr>
      <w:tr w:rsidR="00531984" w:rsidRPr="007E2244" w14:paraId="147B565E" w14:textId="77777777" w:rsidTr="004322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ADAD2" w:themeFill="accent1" w:themeFillTint="33"/>
          </w:tcPr>
          <w:p w14:paraId="3B129A96" w14:textId="53EDD448" w:rsidR="00531984" w:rsidRPr="00DA2F3C" w:rsidRDefault="00E30C73" w:rsidP="00673CE3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 xml:space="preserve">Putaiao </w:t>
            </w:r>
          </w:p>
          <w:p w14:paraId="53C14E6C" w14:textId="77777777" w:rsidR="00531984" w:rsidRPr="00DA2F3C" w:rsidRDefault="00531984" w:rsidP="00673CE3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</w:rPr>
            </w:pPr>
          </w:p>
          <w:p w14:paraId="39EA6E96" w14:textId="77777777" w:rsidR="00531984" w:rsidRPr="00DA2F3C" w:rsidRDefault="00531984" w:rsidP="00673CE3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</w:rPr>
            </w:pPr>
          </w:p>
          <w:p w14:paraId="4547BC33" w14:textId="77777777" w:rsidR="00531984" w:rsidRPr="00DA2F3C" w:rsidRDefault="00531984" w:rsidP="00673CE3">
            <w:pPr>
              <w:spacing w:after="240"/>
              <w:contextualSpacing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FADAD2" w:themeFill="accent1" w:themeFillTint="33"/>
          </w:tcPr>
          <w:p w14:paraId="71C93B6E" w14:textId="77777777" w:rsidR="00531984" w:rsidRDefault="007D0473" w:rsidP="0009205A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Ō Kawekawe </w:t>
            </w:r>
          </w:p>
          <w:p w14:paraId="0AD6F5A2" w14:textId="77777777" w:rsidR="007D0473" w:rsidRPr="007D0473" w:rsidRDefault="007D0473" w:rsidP="0009205A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 w:rsidRPr="007D0473">
              <w:rPr>
                <w:rFonts w:asciiTheme="majorHAnsi" w:hAnsiTheme="majorHAnsi"/>
                <w:b/>
                <w:sz w:val="22"/>
                <w:szCs w:val="22"/>
              </w:rPr>
              <w:t>Te Hanga Matū</w:t>
            </w:r>
          </w:p>
          <w:p w14:paraId="4A7AB883" w14:textId="138A094A" w:rsidR="007D0473" w:rsidRPr="007D0473" w:rsidRDefault="007D0473" w:rsidP="0009205A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 w:rsidRPr="007D0473">
              <w:rPr>
                <w:rFonts w:asciiTheme="majorHAnsi" w:hAnsiTheme="majorHAnsi"/>
                <w:b/>
                <w:sz w:val="22"/>
                <w:szCs w:val="22"/>
              </w:rPr>
              <w:t xml:space="preserve">3 </w:t>
            </w:r>
          </w:p>
          <w:p w14:paraId="256CA87A" w14:textId="77777777" w:rsidR="007D0473" w:rsidRDefault="007D0473" w:rsidP="0009205A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</w:p>
          <w:p w14:paraId="68644F8B" w14:textId="61055A78" w:rsidR="007D0473" w:rsidRPr="007D0473" w:rsidRDefault="007D0473" w:rsidP="0009205A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 w:rsidRPr="007D0473">
              <w:rPr>
                <w:rFonts w:asciiTheme="majorHAnsi" w:hAnsiTheme="majorHAnsi"/>
                <w:bCs/>
                <w:sz w:val="22"/>
                <w:szCs w:val="22"/>
              </w:rPr>
              <w:t>Ka ako haere i te āhua korakora o te matū hei whakamārama i ngā panoni matū e kitea ana.</w:t>
            </w:r>
          </w:p>
        </w:tc>
        <w:tc>
          <w:tcPr>
            <w:tcW w:w="4961" w:type="dxa"/>
            <w:shd w:val="clear" w:color="auto" w:fill="FADAD2" w:themeFill="accent1" w:themeFillTint="33"/>
          </w:tcPr>
          <w:p w14:paraId="650334FF" w14:textId="709B7035" w:rsidR="00531984" w:rsidRPr="00E74A73" w:rsidRDefault="007A3002" w:rsidP="00432281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E74A73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Rangawhenua (Jupiter) </w:t>
            </w:r>
          </w:p>
          <w:p w14:paraId="428366D2" w14:textId="77777777" w:rsidR="00727828" w:rsidRDefault="00727828" w:rsidP="00432281">
            <w:p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Ko te aorangi tuarua i hipa a Pūwhaorangi ko Rangawhenua. Tukuna ngā ākonga ki te rangahau i te aorangi nei me te whakautu i ēnei pātai. </w:t>
            </w:r>
          </w:p>
          <w:p w14:paraId="162CA3B5" w14:textId="204B04B2" w:rsidR="00727828" w:rsidRDefault="00C04780" w:rsidP="00727828">
            <w:pPr>
              <w:pStyle w:val="ListParagraph"/>
              <w:numPr>
                <w:ilvl w:val="0"/>
                <w:numId w:val="22"/>
              </w:num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 hia</w:t>
            </w:r>
            <w:r w:rsidR="00727828">
              <w:rPr>
                <w:rFonts w:asciiTheme="majorHAnsi" w:hAnsiTheme="majorHAnsi"/>
                <w:sz w:val="22"/>
                <w:szCs w:val="22"/>
              </w:rPr>
              <w:t xml:space="preserve"> te tawhiti o Rangaw</w:t>
            </w:r>
            <w:r>
              <w:rPr>
                <w:rFonts w:asciiTheme="majorHAnsi" w:hAnsiTheme="majorHAnsi"/>
                <w:sz w:val="22"/>
                <w:szCs w:val="22"/>
              </w:rPr>
              <w:t>h</w:t>
            </w:r>
            <w:r w:rsidR="00727828">
              <w:rPr>
                <w:rFonts w:asciiTheme="majorHAnsi" w:hAnsiTheme="majorHAnsi"/>
                <w:sz w:val="22"/>
                <w:szCs w:val="22"/>
              </w:rPr>
              <w:t xml:space="preserve">enua i te rā? </w:t>
            </w:r>
          </w:p>
          <w:p w14:paraId="0A4AA708" w14:textId="78FFE419" w:rsidR="00727828" w:rsidRDefault="00C04780" w:rsidP="00727828">
            <w:pPr>
              <w:pStyle w:val="ListParagraph"/>
              <w:numPr>
                <w:ilvl w:val="0"/>
                <w:numId w:val="22"/>
              </w:num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</w:t>
            </w:r>
            <w:r w:rsidR="00727828">
              <w:rPr>
                <w:rFonts w:asciiTheme="majorHAnsi" w:hAnsiTheme="majorHAnsi"/>
                <w:sz w:val="22"/>
                <w:szCs w:val="22"/>
              </w:rPr>
              <w:t xml:space="preserve"> hangaia a Rangawhenua </w:t>
            </w:r>
            <w:r>
              <w:rPr>
                <w:rFonts w:asciiTheme="majorHAnsi" w:hAnsiTheme="majorHAnsi"/>
                <w:sz w:val="22"/>
                <w:szCs w:val="22"/>
              </w:rPr>
              <w:t>k</w:t>
            </w:r>
            <w:r w:rsidR="00727828">
              <w:rPr>
                <w:rFonts w:asciiTheme="majorHAnsi" w:hAnsiTheme="majorHAnsi"/>
                <w:sz w:val="22"/>
                <w:szCs w:val="22"/>
              </w:rPr>
              <w:t xml:space="preserve">i te aha? </w:t>
            </w:r>
          </w:p>
          <w:p w14:paraId="0A687BD0" w14:textId="3ECB2E96" w:rsidR="00727828" w:rsidRDefault="00727828" w:rsidP="00727828">
            <w:pPr>
              <w:pStyle w:val="ListParagraph"/>
              <w:numPr>
                <w:ilvl w:val="0"/>
                <w:numId w:val="22"/>
              </w:num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He aha te huarere o Rangawhenua? </w:t>
            </w:r>
          </w:p>
          <w:p w14:paraId="13C7144D" w14:textId="0823C1C6" w:rsidR="00727828" w:rsidRDefault="00727828" w:rsidP="00727828">
            <w:pPr>
              <w:pStyle w:val="ListParagraph"/>
              <w:numPr>
                <w:ilvl w:val="0"/>
                <w:numId w:val="22"/>
              </w:num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He aha ngā tae o Rangawhenua? </w:t>
            </w:r>
          </w:p>
          <w:p w14:paraId="5ECD71B0" w14:textId="190F73F9" w:rsidR="00727828" w:rsidRDefault="00727828" w:rsidP="00727828">
            <w:pPr>
              <w:pStyle w:val="ListParagraph"/>
              <w:numPr>
                <w:ilvl w:val="0"/>
                <w:numId w:val="22"/>
              </w:num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lastRenderedPageBreak/>
              <w:t xml:space="preserve">E whia ngā marama o Rangawhenua? </w:t>
            </w:r>
          </w:p>
          <w:p w14:paraId="7E83329C" w14:textId="56DD8559" w:rsidR="0066758B" w:rsidRPr="00727828" w:rsidRDefault="00C04780" w:rsidP="00432281">
            <w:pPr>
              <w:pStyle w:val="ListParagraph"/>
              <w:numPr>
                <w:ilvl w:val="0"/>
                <w:numId w:val="22"/>
              </w:numPr>
              <w:spacing w:after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 hia</w:t>
            </w:r>
            <w:r w:rsidR="00727828">
              <w:rPr>
                <w:rFonts w:asciiTheme="majorHAnsi" w:hAnsiTheme="majorHAnsi"/>
                <w:sz w:val="22"/>
                <w:szCs w:val="22"/>
              </w:rPr>
              <w:t xml:space="preserve"> te roa </w:t>
            </w:r>
            <w:r>
              <w:rPr>
                <w:rFonts w:asciiTheme="majorHAnsi" w:hAnsiTheme="majorHAnsi"/>
                <w:sz w:val="22"/>
                <w:szCs w:val="22"/>
              </w:rPr>
              <w:t>o te</w:t>
            </w:r>
            <w:r w:rsidR="00727828">
              <w:rPr>
                <w:rFonts w:asciiTheme="majorHAnsi" w:hAnsiTheme="majorHAnsi"/>
                <w:sz w:val="22"/>
                <w:szCs w:val="22"/>
              </w:rPr>
              <w:t xml:space="preserve"> rere atu ki te aorangi o Rangaw</w:t>
            </w:r>
            <w:r>
              <w:rPr>
                <w:rFonts w:asciiTheme="majorHAnsi" w:hAnsiTheme="majorHAnsi"/>
                <w:sz w:val="22"/>
                <w:szCs w:val="22"/>
              </w:rPr>
              <w:t>h</w:t>
            </w:r>
            <w:r w:rsidR="00727828">
              <w:rPr>
                <w:rFonts w:asciiTheme="majorHAnsi" w:hAnsiTheme="majorHAnsi"/>
                <w:sz w:val="22"/>
                <w:szCs w:val="22"/>
              </w:rPr>
              <w:t>e</w:t>
            </w:r>
            <w:r>
              <w:rPr>
                <w:rFonts w:asciiTheme="majorHAnsi" w:hAnsiTheme="majorHAnsi"/>
                <w:sz w:val="22"/>
                <w:szCs w:val="22"/>
              </w:rPr>
              <w:t>n</w:t>
            </w:r>
            <w:r w:rsidR="00727828">
              <w:rPr>
                <w:rFonts w:asciiTheme="majorHAnsi" w:hAnsiTheme="majorHAnsi"/>
                <w:sz w:val="22"/>
                <w:szCs w:val="22"/>
              </w:rPr>
              <w:t xml:space="preserve">ua. </w:t>
            </w:r>
          </w:p>
        </w:tc>
        <w:tc>
          <w:tcPr>
            <w:tcW w:w="5064" w:type="dxa"/>
            <w:shd w:val="clear" w:color="auto" w:fill="FADAD2" w:themeFill="accent1" w:themeFillTint="33"/>
          </w:tcPr>
          <w:p w14:paraId="0A398735" w14:textId="078ABDAE" w:rsidR="00531984" w:rsidRPr="00B63F00" w:rsidRDefault="00727828" w:rsidP="00142CFD">
            <w:pPr>
              <w:tabs>
                <w:tab w:val="left" w:pos="1945"/>
                <w:tab w:val="left" w:pos="2866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 xml:space="preserve">Bath Bombs </w:t>
            </w:r>
          </w:p>
          <w:p w14:paraId="526EA576" w14:textId="396FD603" w:rsidR="00531984" w:rsidRDefault="00531984" w:rsidP="00673CE3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  <w:szCs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  <w:szCs w:val="22"/>
              </w:rPr>
              <w:t>He mahi takitahi</w:t>
            </w:r>
          </w:p>
          <w:p w14:paraId="1271F547" w14:textId="77777777" w:rsidR="001D4C3C" w:rsidRDefault="001D4C3C" w:rsidP="00673CE3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  <w:szCs w:val="22"/>
              </w:rPr>
            </w:pPr>
          </w:p>
          <w:p w14:paraId="78A08F24" w14:textId="0B518BD0" w:rsidR="00B63F00" w:rsidRDefault="00727828" w:rsidP="00531984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  <w:r>
              <w:rPr>
                <w:rFonts w:ascii="Century Gothic" w:eastAsia="MS Mincho" w:hAnsi="Century Gothic" w:cs="Times New Roman"/>
                <w:sz w:val="22"/>
                <w:szCs w:val="22"/>
              </w:rPr>
              <w:t>Ko tā te ākonga he patopato i ngā pātai me ngā whakautu kua rangahau</w:t>
            </w:r>
            <w:r w:rsidR="00B92021">
              <w:rPr>
                <w:rFonts w:ascii="Century Gothic" w:eastAsia="MS Mincho" w:hAnsi="Century Gothic" w:cs="Times New Roman"/>
                <w:sz w:val="22"/>
                <w:szCs w:val="22"/>
              </w:rPr>
              <w:t>a</w:t>
            </w:r>
            <w:r>
              <w:rPr>
                <w:rFonts w:ascii="Century Gothic" w:eastAsia="MS Mincho" w:hAnsi="Century Gothic" w:cs="Times New Roman"/>
                <w:sz w:val="22"/>
                <w:szCs w:val="22"/>
              </w:rPr>
              <w:t xml:space="preserve"> e ia mō te aorangi o Rangawhenua. Ka mutu i a ia te pato i tāna i rangahau ai ka huri ki te hanga “bath bombs”</w:t>
            </w:r>
          </w:p>
          <w:p w14:paraId="1D8CC6B7" w14:textId="77777777" w:rsidR="00727828" w:rsidRDefault="00727828" w:rsidP="00531984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</w:p>
          <w:p w14:paraId="18A3A702" w14:textId="77777777" w:rsidR="00727828" w:rsidRDefault="00727828" w:rsidP="00531984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  <w:r>
              <w:rPr>
                <w:rFonts w:ascii="Century Gothic" w:eastAsia="MS Mincho" w:hAnsi="Century Gothic" w:cs="Times New Roman"/>
                <w:sz w:val="22"/>
                <w:szCs w:val="22"/>
              </w:rPr>
              <w:t xml:space="preserve">Mā te kaiako ngā rauemi me ngā taputapu mō ngā bath bombs e whakarite. </w:t>
            </w:r>
          </w:p>
          <w:p w14:paraId="746B862D" w14:textId="22820EF9" w:rsidR="00727828" w:rsidRDefault="00727828" w:rsidP="00531984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  <w:r>
              <w:rPr>
                <w:rFonts w:ascii="Century Gothic" w:eastAsia="MS Mincho" w:hAnsi="Century Gothic" w:cs="Times New Roman"/>
                <w:sz w:val="22"/>
                <w:szCs w:val="22"/>
              </w:rPr>
              <w:lastRenderedPageBreak/>
              <w:t xml:space="preserve">Mā te kaiako hoki tēnei mahi e āta whakamārama e āta whakaako ki ngā ākonga. </w:t>
            </w:r>
          </w:p>
          <w:p w14:paraId="7285343B" w14:textId="77777777" w:rsidR="004B66A0" w:rsidRDefault="004B66A0" w:rsidP="00531984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</w:p>
          <w:p w14:paraId="7FB7D312" w14:textId="6412DD0D" w:rsidR="001D4C3C" w:rsidRDefault="004B66A0" w:rsidP="00531984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  <w:r>
              <w:rPr>
                <w:rFonts w:ascii="Century Gothic" w:eastAsia="MS Mincho" w:hAnsi="Century Gothic" w:cs="Times New Roman"/>
                <w:sz w:val="22"/>
                <w:szCs w:val="22"/>
              </w:rPr>
              <w:t xml:space="preserve">Anei tētehi paetukutuku hei āwhina i a koe ki te whakaako i te hanga bath bombs. </w:t>
            </w:r>
          </w:p>
          <w:p w14:paraId="4F5644BE" w14:textId="41837B01" w:rsidR="004B66A0" w:rsidRDefault="00601020" w:rsidP="00531984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  <w:hyperlink r:id="rId13" w:history="1">
              <w:r w:rsidR="004B66A0" w:rsidRPr="00594A8D">
                <w:rPr>
                  <w:rStyle w:val="Hyperlink"/>
                  <w:rFonts w:ascii="Century Gothic" w:eastAsia="MS Mincho" w:hAnsi="Century Gothic" w:cs="Times New Roman"/>
                  <w:sz w:val="22"/>
                  <w:szCs w:val="22"/>
                </w:rPr>
                <w:t>https://diyprojectsforteens.com/diy-bath-bombs-recipe/</w:t>
              </w:r>
            </w:hyperlink>
          </w:p>
          <w:p w14:paraId="6C12B0EC" w14:textId="77777777" w:rsidR="00CA660E" w:rsidRDefault="00CA660E" w:rsidP="00531984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</w:p>
          <w:p w14:paraId="0C8CE6B5" w14:textId="16E06044" w:rsidR="00727828" w:rsidRPr="00531984" w:rsidRDefault="00727828" w:rsidP="00531984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  <w:r>
              <w:rPr>
                <w:rFonts w:ascii="Century Gothic" w:eastAsia="MS Mincho" w:hAnsi="Century Gothic" w:cs="Times New Roman"/>
                <w:sz w:val="22"/>
                <w:szCs w:val="22"/>
              </w:rPr>
              <w:t xml:space="preserve">Ko te </w:t>
            </w:r>
            <w:r w:rsidR="001F233E">
              <w:rPr>
                <w:rFonts w:ascii="Century Gothic" w:eastAsia="MS Mincho" w:hAnsi="Century Gothic" w:cs="Times New Roman"/>
                <w:sz w:val="22"/>
                <w:szCs w:val="22"/>
              </w:rPr>
              <w:t>whāinga</w:t>
            </w:r>
            <w:r>
              <w:rPr>
                <w:rFonts w:ascii="Century Gothic" w:eastAsia="MS Mincho" w:hAnsi="Century Gothic" w:cs="Times New Roman"/>
                <w:sz w:val="22"/>
                <w:szCs w:val="22"/>
              </w:rPr>
              <w:t xml:space="preserve"> kia rite te āhua o ngā bath bombs ki te āhua o te aorangi o Rangawhenua. </w:t>
            </w:r>
          </w:p>
        </w:tc>
      </w:tr>
      <w:tr w:rsidR="00531984" w:rsidRPr="007E2244" w14:paraId="433E9D52" w14:textId="77777777" w:rsidTr="0043228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 w:themeFill="background1"/>
          </w:tcPr>
          <w:p w14:paraId="308A33A1" w14:textId="0CC66726" w:rsidR="00531984" w:rsidRPr="007A3002" w:rsidRDefault="00531984" w:rsidP="00673CE3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  <w:sz w:val="24"/>
                <w:szCs w:val="22"/>
              </w:rPr>
            </w:pPr>
            <w:r w:rsidRPr="007A3002">
              <w:rPr>
                <w:rFonts w:ascii="Century Gothic" w:eastAsia="MS Mincho" w:hAnsi="Century Gothic" w:cs="Times New Roman"/>
                <w:b/>
                <w:sz w:val="24"/>
                <w:szCs w:val="22"/>
              </w:rPr>
              <w:t xml:space="preserve">Te Reo </w:t>
            </w:r>
          </w:p>
        </w:tc>
        <w:tc>
          <w:tcPr>
            <w:tcW w:w="3118" w:type="dxa"/>
            <w:shd w:val="clear" w:color="auto" w:fill="FFFFFF" w:themeFill="background1"/>
          </w:tcPr>
          <w:p w14:paraId="28D3220A" w14:textId="4B89DBE9" w:rsidR="00531984" w:rsidRDefault="007D0473" w:rsidP="0009205A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4"/>
                <w:szCs w:val="22"/>
              </w:rPr>
            </w:pPr>
            <w:r>
              <w:rPr>
                <w:rFonts w:ascii="Century Gothic" w:eastAsia="MS Mincho" w:hAnsi="Century Gothic" w:cs="Times New Roman"/>
                <w:b/>
                <w:sz w:val="24"/>
                <w:szCs w:val="22"/>
              </w:rPr>
              <w:t>Ā-Tā</w:t>
            </w:r>
          </w:p>
          <w:p w14:paraId="02C66818" w14:textId="252316D0" w:rsidR="007D0473" w:rsidRDefault="007D0473" w:rsidP="0009205A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4"/>
                <w:szCs w:val="22"/>
              </w:rPr>
            </w:pPr>
            <w:r>
              <w:rPr>
                <w:rFonts w:ascii="Century Gothic" w:eastAsia="MS Mincho" w:hAnsi="Century Gothic" w:cs="Times New Roman"/>
                <w:b/>
                <w:sz w:val="24"/>
                <w:szCs w:val="22"/>
              </w:rPr>
              <w:t xml:space="preserve">Puna Reo </w:t>
            </w:r>
          </w:p>
          <w:p w14:paraId="59268043" w14:textId="3066232E" w:rsidR="007D0473" w:rsidRDefault="007D0473" w:rsidP="0009205A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4"/>
                <w:szCs w:val="22"/>
              </w:rPr>
            </w:pPr>
            <w:r>
              <w:rPr>
                <w:rFonts w:ascii="Century Gothic" w:eastAsia="MS Mincho" w:hAnsi="Century Gothic" w:cs="Times New Roman"/>
                <w:b/>
                <w:sz w:val="24"/>
                <w:szCs w:val="22"/>
              </w:rPr>
              <w:t>6.2</w:t>
            </w:r>
          </w:p>
          <w:p w14:paraId="63461B16" w14:textId="77777777" w:rsidR="007D0473" w:rsidRDefault="007D0473" w:rsidP="0009205A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4"/>
                <w:szCs w:val="22"/>
              </w:rPr>
            </w:pPr>
          </w:p>
          <w:p w14:paraId="40EB6DC5" w14:textId="4A1358E5" w:rsidR="007D0473" w:rsidRPr="007D0473" w:rsidRDefault="007D0473" w:rsidP="0009205A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Cs/>
                <w:sz w:val="24"/>
                <w:szCs w:val="22"/>
              </w:rPr>
            </w:pPr>
            <w:r w:rsidRPr="007D0473">
              <w:rPr>
                <w:rFonts w:ascii="Century Gothic" w:eastAsia="MS Mincho" w:hAnsi="Century Gothic" w:cs="Times New Roman"/>
                <w:bCs/>
                <w:sz w:val="24"/>
                <w:szCs w:val="22"/>
              </w:rPr>
              <w:t>Ka whānui te puna kupu e taea ai te tautoko, te whakawhitiwhiti māramatanga, te whakakotahi hei whakatau, hei whakaiti rānei.</w:t>
            </w:r>
          </w:p>
        </w:tc>
        <w:tc>
          <w:tcPr>
            <w:tcW w:w="4961" w:type="dxa"/>
            <w:shd w:val="clear" w:color="auto" w:fill="FFFFFF" w:themeFill="background1"/>
          </w:tcPr>
          <w:p w14:paraId="12FEBE85" w14:textId="526D744B" w:rsidR="00531984" w:rsidRDefault="007A3002" w:rsidP="00673CE3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2"/>
              </w:rPr>
            </w:pPr>
            <w:r w:rsidRPr="00E74A73">
              <w:rPr>
                <w:rFonts w:asciiTheme="majorHAnsi" w:hAnsiTheme="majorHAnsi"/>
                <w:b/>
                <w:bCs/>
                <w:sz w:val="24"/>
                <w:szCs w:val="22"/>
              </w:rPr>
              <w:t>Runukuiroiroapou</w:t>
            </w:r>
            <w:r w:rsidR="00F24842">
              <w:rPr>
                <w:rFonts w:asciiTheme="majorHAnsi" w:hAnsiTheme="majorHAnsi"/>
                <w:b/>
                <w:bCs/>
                <w:sz w:val="24"/>
                <w:szCs w:val="22"/>
              </w:rPr>
              <w:t xml:space="preserve"> (Matawhero) </w:t>
            </w:r>
          </w:p>
          <w:p w14:paraId="0B3AD3AC" w14:textId="77777777" w:rsidR="00E74A73" w:rsidRDefault="00E74A73" w:rsidP="00673CE3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2"/>
              </w:rPr>
            </w:pPr>
          </w:p>
          <w:p w14:paraId="114066B4" w14:textId="53854D57" w:rsidR="00E74A73" w:rsidRDefault="00B901CE" w:rsidP="00673CE3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2"/>
              </w:rPr>
            </w:pPr>
            <w:r>
              <w:rPr>
                <w:rFonts w:asciiTheme="majorHAnsi" w:hAnsiTheme="majorHAnsi"/>
                <w:sz w:val="24"/>
                <w:szCs w:val="22"/>
              </w:rPr>
              <w:t xml:space="preserve">Ko te aorangi whakamutunga i hipa a Pūwhaorangi ko Runukuiroiroapou, koinei te aorangi whakamutunga i tōna ara. Mā te kaiako ēnei kōrero e whāngai ki ngā tamariki ka tuku i ngā ākonga ki te rangahau i te kaupapa nei ki te kūkara mō te hāwhe hāora, mutu ana te hāwhe hāora ka noho tahi te akomanga ki te kaiako ki te ōhia manomano i ngā kōrero kua kitea e rātou. </w:t>
            </w:r>
          </w:p>
          <w:p w14:paraId="1382BAF0" w14:textId="77777777" w:rsidR="00B901CE" w:rsidRDefault="00B901CE" w:rsidP="00673CE3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2"/>
              </w:rPr>
            </w:pPr>
          </w:p>
          <w:p w14:paraId="0453B187" w14:textId="5CDA80A7" w:rsidR="00B901CE" w:rsidRDefault="00B901CE" w:rsidP="00673CE3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2"/>
              </w:rPr>
            </w:pPr>
            <w:r>
              <w:rPr>
                <w:rFonts w:asciiTheme="majorHAnsi" w:hAnsiTheme="majorHAnsi"/>
                <w:sz w:val="24"/>
                <w:szCs w:val="22"/>
              </w:rPr>
              <w:t>Mutu ana ngā mahi rangahau mō te aorangi, tohutohutia ngā ākonga ki te rangahau i tētehi tohuta</w:t>
            </w:r>
            <w:r w:rsidR="00F23E9F">
              <w:rPr>
                <w:rFonts w:asciiTheme="majorHAnsi" w:hAnsiTheme="majorHAnsi"/>
                <w:sz w:val="24"/>
                <w:szCs w:val="22"/>
              </w:rPr>
              <w:t>ka</w:t>
            </w:r>
            <w:r>
              <w:rPr>
                <w:rFonts w:asciiTheme="majorHAnsi" w:hAnsiTheme="majorHAnsi"/>
                <w:sz w:val="24"/>
                <w:szCs w:val="22"/>
              </w:rPr>
              <w:t xml:space="preserve"> ki te hanga</w:t>
            </w:r>
            <w:r w:rsidR="001D4C3C">
              <w:rPr>
                <w:rFonts w:asciiTheme="majorHAnsi" w:hAnsiTheme="majorHAnsi"/>
                <w:sz w:val="24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2"/>
              </w:rPr>
              <w:t>i tētehi pihikete Mars</w:t>
            </w:r>
            <w:r w:rsidR="001D4C3C">
              <w:rPr>
                <w:rFonts w:asciiTheme="majorHAnsi" w:hAnsiTheme="majorHAnsi"/>
                <w:sz w:val="24"/>
                <w:szCs w:val="22"/>
              </w:rPr>
              <w:t xml:space="preserve"> bar</w:t>
            </w:r>
            <w:r>
              <w:rPr>
                <w:rFonts w:asciiTheme="majorHAnsi" w:hAnsiTheme="majorHAnsi"/>
                <w:sz w:val="24"/>
                <w:szCs w:val="22"/>
              </w:rPr>
              <w:t xml:space="preserve">. </w:t>
            </w:r>
          </w:p>
          <w:p w14:paraId="22DF06F2" w14:textId="45866946" w:rsidR="001D4C3C" w:rsidRPr="00F23E9F" w:rsidRDefault="001D4C3C" w:rsidP="00673CE3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2"/>
                <w:lang w:val="en-NZ"/>
              </w:rPr>
            </w:pPr>
          </w:p>
        </w:tc>
        <w:tc>
          <w:tcPr>
            <w:tcW w:w="5064" w:type="dxa"/>
            <w:shd w:val="clear" w:color="auto" w:fill="FFFFFF" w:themeFill="background1"/>
          </w:tcPr>
          <w:p w14:paraId="518538FE" w14:textId="27DF9FF6" w:rsidR="00531984" w:rsidRPr="007A3002" w:rsidRDefault="00531984" w:rsidP="0080587A">
            <w:pPr>
              <w:tabs>
                <w:tab w:val="left" w:pos="1945"/>
              </w:tabs>
              <w:spacing w:after="240" w:line="300" w:lineRule="auto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2"/>
              </w:rPr>
            </w:pPr>
            <w:r w:rsidRPr="007A3002">
              <w:rPr>
                <w:rFonts w:asciiTheme="majorHAnsi" w:hAnsiTheme="majorHAnsi"/>
                <w:b/>
                <w:sz w:val="24"/>
                <w:szCs w:val="22"/>
              </w:rPr>
              <w:t>Mahi taki</w:t>
            </w:r>
            <w:r w:rsidR="00B901CE">
              <w:rPr>
                <w:rFonts w:asciiTheme="majorHAnsi" w:hAnsiTheme="majorHAnsi"/>
                <w:b/>
                <w:sz w:val="24"/>
                <w:szCs w:val="22"/>
              </w:rPr>
              <w:t>rua</w:t>
            </w:r>
          </w:p>
          <w:p w14:paraId="52FD5300" w14:textId="5EDB0888" w:rsidR="00A306CB" w:rsidRDefault="00B901CE" w:rsidP="00BC74DB">
            <w:pPr>
              <w:tabs>
                <w:tab w:val="left" w:pos="1945"/>
              </w:tabs>
              <w:spacing w:after="240" w:line="300" w:lineRule="auto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2"/>
              </w:rPr>
            </w:pPr>
            <w:r>
              <w:rPr>
                <w:rFonts w:asciiTheme="majorHAnsi" w:hAnsiTheme="majorHAnsi"/>
                <w:sz w:val="24"/>
                <w:szCs w:val="22"/>
              </w:rPr>
              <w:t>Ko tā te ākonga mahi he āta tuhi i tētehi tohutaka mō te tunu pihikete Mars</w:t>
            </w:r>
            <w:r w:rsidR="001D4C3C">
              <w:rPr>
                <w:rFonts w:asciiTheme="majorHAnsi" w:hAnsiTheme="majorHAnsi"/>
                <w:sz w:val="24"/>
                <w:szCs w:val="22"/>
              </w:rPr>
              <w:t xml:space="preserve"> Bar</w:t>
            </w:r>
            <w:r>
              <w:rPr>
                <w:rFonts w:asciiTheme="majorHAnsi" w:hAnsiTheme="majorHAnsi"/>
                <w:sz w:val="24"/>
                <w:szCs w:val="22"/>
              </w:rPr>
              <w:t>. Ki te tohutaka me kite e te kaiako ēnei mea.</w:t>
            </w:r>
          </w:p>
          <w:p w14:paraId="26D0E0A8" w14:textId="77777777" w:rsidR="00B901CE" w:rsidRDefault="00B901CE" w:rsidP="00B901CE">
            <w:pPr>
              <w:pStyle w:val="ListParagraph"/>
              <w:numPr>
                <w:ilvl w:val="0"/>
                <w:numId w:val="23"/>
              </w:numPr>
              <w:tabs>
                <w:tab w:val="left" w:pos="1945"/>
              </w:tabs>
              <w:spacing w:after="240" w:line="300" w:lineRule="auto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2"/>
              </w:rPr>
            </w:pPr>
            <w:r>
              <w:rPr>
                <w:rFonts w:asciiTheme="majorHAnsi" w:hAnsiTheme="majorHAnsi"/>
                <w:sz w:val="24"/>
                <w:szCs w:val="22"/>
              </w:rPr>
              <w:t>Ngā taputapu</w:t>
            </w:r>
          </w:p>
          <w:p w14:paraId="07167D2E" w14:textId="77777777" w:rsidR="00B901CE" w:rsidRDefault="00B901CE" w:rsidP="00B901CE">
            <w:pPr>
              <w:pStyle w:val="ListParagraph"/>
              <w:numPr>
                <w:ilvl w:val="0"/>
                <w:numId w:val="23"/>
              </w:numPr>
              <w:tabs>
                <w:tab w:val="left" w:pos="1945"/>
              </w:tabs>
              <w:spacing w:after="240" w:line="300" w:lineRule="auto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2"/>
              </w:rPr>
            </w:pPr>
            <w:r>
              <w:rPr>
                <w:rFonts w:asciiTheme="majorHAnsi" w:hAnsiTheme="majorHAnsi"/>
                <w:sz w:val="24"/>
                <w:szCs w:val="22"/>
              </w:rPr>
              <w:t>Ngā kai</w:t>
            </w:r>
          </w:p>
          <w:p w14:paraId="65AEB58C" w14:textId="77777777" w:rsidR="00B901CE" w:rsidRDefault="00B901CE" w:rsidP="00B901CE">
            <w:pPr>
              <w:pStyle w:val="ListParagraph"/>
              <w:numPr>
                <w:ilvl w:val="0"/>
                <w:numId w:val="23"/>
              </w:numPr>
              <w:tabs>
                <w:tab w:val="left" w:pos="1945"/>
              </w:tabs>
              <w:spacing w:after="240" w:line="300" w:lineRule="auto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2"/>
              </w:rPr>
            </w:pPr>
            <w:r>
              <w:rPr>
                <w:rFonts w:asciiTheme="majorHAnsi" w:hAnsiTheme="majorHAnsi"/>
                <w:sz w:val="24"/>
                <w:szCs w:val="22"/>
              </w:rPr>
              <w:t>Ngā tohutohu taka kai</w:t>
            </w:r>
          </w:p>
          <w:p w14:paraId="26CCE764" w14:textId="755F64CB" w:rsidR="000B4198" w:rsidRPr="00CA660E" w:rsidRDefault="00B901CE" w:rsidP="00B901CE">
            <w:pPr>
              <w:tabs>
                <w:tab w:val="left" w:pos="1945"/>
              </w:tabs>
              <w:spacing w:after="240" w:line="300" w:lineRule="auto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2"/>
              </w:rPr>
            </w:pPr>
            <w:r>
              <w:rPr>
                <w:rFonts w:asciiTheme="majorHAnsi" w:hAnsiTheme="majorHAnsi"/>
                <w:sz w:val="24"/>
                <w:szCs w:val="22"/>
              </w:rPr>
              <w:t xml:space="preserve">Mā te kaiako ngā kai e tiki </w:t>
            </w:r>
            <w:r w:rsidR="00C3240B">
              <w:rPr>
                <w:rFonts w:asciiTheme="majorHAnsi" w:hAnsiTheme="majorHAnsi"/>
                <w:sz w:val="24"/>
                <w:szCs w:val="22"/>
              </w:rPr>
              <w:t>kia taea e ngā ākonga te pihikete te tunu.</w:t>
            </w:r>
            <w:r w:rsidR="000B4198">
              <w:rPr>
                <w:rFonts w:asciiTheme="majorHAnsi" w:hAnsiTheme="majorHAnsi"/>
                <w:sz w:val="24"/>
                <w:szCs w:val="22"/>
              </w:rPr>
              <w:t>Anei t</w:t>
            </w:r>
            <w:r w:rsidR="000B4198">
              <w:rPr>
                <w:rFonts w:asciiTheme="majorHAnsi" w:hAnsiTheme="majorHAnsi"/>
                <w:sz w:val="24"/>
                <w:szCs w:val="22"/>
                <w:lang w:val="mi-NZ"/>
              </w:rPr>
              <w:t xml:space="preserve">ētehi pae tukutuku hei āwhina i ngā </w:t>
            </w:r>
            <w:r w:rsidR="00B92021">
              <w:rPr>
                <w:rFonts w:asciiTheme="majorHAnsi" w:hAnsiTheme="majorHAnsi"/>
                <w:sz w:val="24"/>
                <w:szCs w:val="22"/>
                <w:lang w:val="mi-NZ"/>
              </w:rPr>
              <w:t xml:space="preserve">ākonga </w:t>
            </w:r>
            <w:r w:rsidR="000B4198">
              <w:rPr>
                <w:rFonts w:asciiTheme="majorHAnsi" w:hAnsiTheme="majorHAnsi"/>
                <w:sz w:val="24"/>
                <w:szCs w:val="22"/>
                <w:lang w:val="mi-NZ"/>
              </w:rPr>
              <w:t xml:space="preserve">ki te hanga pihikete Mars. </w:t>
            </w:r>
          </w:p>
          <w:p w14:paraId="611A265D" w14:textId="4420335B" w:rsidR="000B4198" w:rsidRPr="00B901CE" w:rsidRDefault="00601020" w:rsidP="00B901CE">
            <w:pPr>
              <w:tabs>
                <w:tab w:val="left" w:pos="1945"/>
              </w:tabs>
              <w:spacing w:after="240" w:line="300" w:lineRule="auto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2"/>
              </w:rPr>
            </w:pPr>
            <w:hyperlink r:id="rId14" w:history="1">
              <w:r w:rsidR="000B4198" w:rsidRPr="00594A8D">
                <w:rPr>
                  <w:rStyle w:val="Hyperlink"/>
                  <w:rFonts w:asciiTheme="majorHAnsi" w:hAnsiTheme="majorHAnsi"/>
                  <w:sz w:val="24"/>
                  <w:szCs w:val="22"/>
                </w:rPr>
                <w:t>https://kidspot.co.nz/recipe/mars-bar-slice/</w:t>
              </w:r>
            </w:hyperlink>
          </w:p>
        </w:tc>
      </w:tr>
      <w:bookmarkEnd w:id="9"/>
    </w:tbl>
    <w:p w14:paraId="17C92BB0" w14:textId="44F5C260" w:rsidR="004E4FA3" w:rsidRPr="00476B69" w:rsidRDefault="004E4FA3" w:rsidP="00476B69">
      <w:pPr>
        <w:tabs>
          <w:tab w:val="left" w:pos="4750"/>
        </w:tabs>
        <w:sectPr w:rsidR="004E4FA3" w:rsidRPr="00476B69" w:rsidSect="00476B69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14:paraId="6F29D559" w14:textId="3A1F111F" w:rsidR="00EF3528" w:rsidRDefault="00142CFD" w:rsidP="00142CFD">
      <w:pPr>
        <w:pStyle w:val="TOCHeading"/>
        <w:rPr>
          <w:rStyle w:val="SubtleReference"/>
          <w:b/>
          <w:color w:val="E84C22" w:themeColor="accent1"/>
        </w:rPr>
      </w:pPr>
      <w:r w:rsidRPr="00F009B3">
        <w:rPr>
          <w:b/>
        </w:rPr>
        <w:lastRenderedPageBreak/>
        <w:t xml:space="preserve">Wāhanga 2 </w:t>
      </w:r>
      <w:r w:rsidR="00C60BF3" w:rsidRPr="00F009B3">
        <w:rPr>
          <w:b/>
        </w:rPr>
        <w:t>–</w:t>
      </w:r>
      <w:r w:rsidRPr="00F009B3">
        <w:t xml:space="preserve"> </w:t>
      </w:r>
      <w:r w:rsidR="00C3240B">
        <w:rPr>
          <w:rStyle w:val="SubtleReference"/>
          <w:b/>
          <w:color w:val="E84C22" w:themeColor="accent1"/>
        </w:rPr>
        <w:t xml:space="preserve">Pūwhaorangi </w:t>
      </w:r>
    </w:p>
    <w:p w14:paraId="48F45B2E" w14:textId="1AC1A6A7" w:rsidR="00313099" w:rsidRPr="00825E2C" w:rsidRDefault="00825E2C" w:rsidP="00EF352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Ko tēnei wāhanga e hāngai pū ana ki te atua a Pūwhaorangi me ngā kaupapa huhua e hāngai ana ki a ia. </w:t>
      </w:r>
    </w:p>
    <w:tbl>
      <w:tblPr>
        <w:tblStyle w:val="ReportTable"/>
        <w:tblW w:w="14844" w:type="dxa"/>
        <w:tblInd w:w="-146" w:type="dxa"/>
        <w:tblLook w:val="04A0" w:firstRow="1" w:lastRow="0" w:firstColumn="1" w:lastColumn="0" w:noHBand="0" w:noVBand="1"/>
      </w:tblPr>
      <w:tblGrid>
        <w:gridCol w:w="1686"/>
        <w:gridCol w:w="3062"/>
        <w:gridCol w:w="5179"/>
        <w:gridCol w:w="4917"/>
      </w:tblGrid>
      <w:tr w:rsidR="00EF3528" w:rsidRPr="00FD5253" w14:paraId="08053B89" w14:textId="77777777" w:rsidTr="00263F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E9056F8" w14:textId="77777777" w:rsidR="00EF3528" w:rsidRPr="00FD5253" w:rsidRDefault="00EF3528" w:rsidP="00263F7B">
            <w:pPr>
              <w:pStyle w:val="ListBulle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 wāhanga o </w:t>
            </w:r>
            <w:r w:rsidRPr="00FD5253">
              <w:rPr>
                <w:sz w:val="24"/>
                <w:szCs w:val="24"/>
              </w:rPr>
              <w:t xml:space="preserve">TMoA </w:t>
            </w:r>
          </w:p>
        </w:tc>
        <w:tc>
          <w:tcPr>
            <w:tcW w:w="3118" w:type="dxa"/>
          </w:tcPr>
          <w:p w14:paraId="32655BA2" w14:textId="77777777" w:rsidR="00EF3528" w:rsidRDefault="00EF3528" w:rsidP="00263F7B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 Whenu</w:t>
            </w:r>
          </w:p>
          <w:p w14:paraId="75793349" w14:textId="7A9611A3" w:rsidR="00EF3528" w:rsidRDefault="00EF3528" w:rsidP="00263F7B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 </w:t>
            </w:r>
            <w:r w:rsidR="001F233E">
              <w:rPr>
                <w:sz w:val="24"/>
                <w:szCs w:val="24"/>
              </w:rPr>
              <w:t>Whāinga</w:t>
            </w:r>
            <w:r>
              <w:rPr>
                <w:sz w:val="24"/>
                <w:szCs w:val="24"/>
              </w:rPr>
              <w:t xml:space="preserve"> Paetae </w:t>
            </w:r>
          </w:p>
        </w:tc>
        <w:tc>
          <w:tcPr>
            <w:tcW w:w="4961" w:type="dxa"/>
          </w:tcPr>
          <w:p w14:paraId="45B164C4" w14:textId="77D7FAC4" w:rsidR="00EF3528" w:rsidRPr="00FD5253" w:rsidRDefault="00F33439" w:rsidP="00263F7B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3439">
              <w:rPr>
                <w:sz w:val="24"/>
                <w:szCs w:val="24"/>
              </w:rPr>
              <w:t xml:space="preserve">Ngā kawenga mā te kaiako </w:t>
            </w:r>
          </w:p>
        </w:tc>
        <w:tc>
          <w:tcPr>
            <w:tcW w:w="5064" w:type="dxa"/>
          </w:tcPr>
          <w:p w14:paraId="417386C0" w14:textId="72EC8E72" w:rsidR="00EF3528" w:rsidRPr="00D719CD" w:rsidRDefault="00EF3528" w:rsidP="00263F7B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mi-NZ"/>
              </w:rPr>
            </w:pPr>
            <w:r w:rsidRPr="00E30EED">
              <w:rPr>
                <w:sz w:val="24"/>
                <w:szCs w:val="24"/>
              </w:rPr>
              <w:t xml:space="preserve">Ngā </w:t>
            </w:r>
            <w:r w:rsidR="00D719CD">
              <w:rPr>
                <w:sz w:val="24"/>
                <w:szCs w:val="24"/>
              </w:rPr>
              <w:t xml:space="preserve">mahi a te </w:t>
            </w:r>
            <w:r w:rsidR="00D719CD">
              <w:rPr>
                <w:sz w:val="24"/>
                <w:szCs w:val="24"/>
                <w:lang w:val="mi-NZ"/>
              </w:rPr>
              <w:t xml:space="preserve">ākonga </w:t>
            </w:r>
          </w:p>
        </w:tc>
      </w:tr>
      <w:tr w:rsidR="00DB6971" w:rsidRPr="0093019C" w14:paraId="113E008E" w14:textId="77777777" w:rsidTr="00263F7B">
        <w:trPr>
          <w:trHeight w:val="1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4BC9AAB2" w14:textId="77777777" w:rsidR="00DB6971" w:rsidRPr="00DA2F3C" w:rsidRDefault="00DB6971" w:rsidP="00263F7B">
            <w:pPr>
              <w:spacing w:after="240"/>
              <w:contextualSpacing/>
              <w:rPr>
                <w:b/>
                <w:sz w:val="22"/>
                <w:szCs w:val="22"/>
              </w:rPr>
            </w:pPr>
            <w:r w:rsidRPr="00DA2F3C">
              <w:rPr>
                <w:rFonts w:ascii="Century Gothic" w:eastAsia="MS Mincho" w:hAnsi="Century Gothic" w:cs="Times New Roman"/>
                <w:b/>
                <w:sz w:val="22"/>
              </w:rPr>
              <w:t>Tikanga ā-Iwi</w:t>
            </w:r>
          </w:p>
        </w:tc>
        <w:tc>
          <w:tcPr>
            <w:tcW w:w="3118" w:type="dxa"/>
            <w:shd w:val="clear" w:color="auto" w:fill="FFFFFF"/>
          </w:tcPr>
          <w:p w14:paraId="7BB6A059" w14:textId="62D11458" w:rsidR="00DB6971" w:rsidRDefault="009C2002" w:rsidP="00263F7B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 xml:space="preserve">Te Ao Hurihuri </w:t>
            </w:r>
          </w:p>
          <w:p w14:paraId="0A066F14" w14:textId="47F60FAA" w:rsidR="00825E2C" w:rsidRDefault="007D0473" w:rsidP="00263F7B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 xml:space="preserve">5.1 </w:t>
            </w:r>
          </w:p>
          <w:p w14:paraId="49640C1A" w14:textId="77777777" w:rsidR="00825E2C" w:rsidRDefault="00825E2C" w:rsidP="00263F7B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</w:p>
          <w:p w14:paraId="37D5A80C" w14:textId="4DE2FF7C" w:rsidR="00DB6971" w:rsidRPr="00825E2C" w:rsidRDefault="007D0473" w:rsidP="00B03A3C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 w:rsidRPr="007D0473">
              <w:rPr>
                <w:rFonts w:asciiTheme="majorHAnsi" w:hAnsiTheme="majorHAnsi"/>
                <w:bCs/>
                <w:sz w:val="22"/>
                <w:szCs w:val="22"/>
              </w:rPr>
              <w:t>Ka whakamārama i te whakaawenga o ngā tūāhua o mua i ngā hononga i roto, i waenga hoki, i te rōpū, me te haere tonu o ēnei whakaawenga.</w:t>
            </w:r>
          </w:p>
        </w:tc>
        <w:tc>
          <w:tcPr>
            <w:tcW w:w="4961" w:type="dxa"/>
            <w:shd w:val="clear" w:color="auto" w:fill="FFFFFF" w:themeFill="background1"/>
          </w:tcPr>
          <w:p w14:paraId="7EECBCCB" w14:textId="75A6BD1C" w:rsidR="00313099" w:rsidRPr="002963F1" w:rsidRDefault="00C3240B" w:rsidP="00263F7B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 w:rsidRPr="002963F1">
              <w:rPr>
                <w:rFonts w:asciiTheme="majorHAnsi" w:hAnsiTheme="majorHAnsi"/>
                <w:b/>
                <w:sz w:val="22"/>
                <w:szCs w:val="22"/>
              </w:rPr>
              <w:t>Whakapapa</w:t>
            </w:r>
          </w:p>
          <w:p w14:paraId="00975323" w14:textId="77777777" w:rsidR="00313099" w:rsidRDefault="00313099" w:rsidP="00263F7B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401C4DD5" w14:textId="12E0A580" w:rsidR="004657DB" w:rsidRDefault="002963F1" w:rsidP="00263F7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</w:t>
            </w:r>
            <w:r w:rsidR="00BD1FF6">
              <w:rPr>
                <w:rFonts w:asciiTheme="majorHAnsi" w:hAnsiTheme="majorHAnsi"/>
                <w:sz w:val="22"/>
                <w:szCs w:val="22"/>
              </w:rPr>
              <w:t>ā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te kaiako e whāngai ngā kōrero whakapapa ki te akomanga kia mārama ki ngā ākonga ko wai ngā tamariki, ngā mokopuna </w:t>
            </w:r>
            <w:r w:rsidR="00BD1FF6">
              <w:rPr>
                <w:rFonts w:asciiTheme="majorHAnsi" w:hAnsiTheme="majorHAnsi"/>
                <w:sz w:val="22"/>
                <w:szCs w:val="22"/>
              </w:rPr>
              <w:t>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EB2DBD">
              <w:rPr>
                <w:rFonts w:asciiTheme="majorHAnsi" w:hAnsiTheme="majorHAnsi"/>
                <w:sz w:val="22"/>
                <w:szCs w:val="22"/>
              </w:rPr>
              <w:t>Pūwhaorangi. Ka tukuna hoki kia haere ngā tamariki ki te rangahau i ētehi kōrero e pā</w:t>
            </w:r>
            <w:r w:rsidR="00B92021">
              <w:rPr>
                <w:rFonts w:asciiTheme="majorHAnsi" w:hAnsiTheme="majorHAnsi"/>
                <w:sz w:val="22"/>
                <w:szCs w:val="22"/>
              </w:rPr>
              <w:t xml:space="preserve"> ana ki</w:t>
            </w:r>
            <w:r w:rsidR="00EB2DBD">
              <w:rPr>
                <w:rFonts w:asciiTheme="majorHAnsi" w:hAnsiTheme="majorHAnsi"/>
                <w:sz w:val="22"/>
                <w:szCs w:val="22"/>
              </w:rPr>
              <w:t xml:space="preserve"> te whakapapa o Pūwhaorangi</w:t>
            </w:r>
            <w:r w:rsidR="00BD1FF6">
              <w:rPr>
                <w:rFonts w:asciiTheme="majorHAnsi" w:hAnsiTheme="majorHAnsi"/>
                <w:sz w:val="22"/>
                <w:szCs w:val="22"/>
              </w:rPr>
              <w:t>.</w:t>
            </w:r>
            <w:r w:rsidR="00EB2DBD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74E6A0E" w14:textId="4D033EC4" w:rsidR="000B4198" w:rsidRDefault="000B4198" w:rsidP="00263F7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Anei tētehi paetukutuku hei tirotiro mā te kaiako e whakaatu ana</w:t>
            </w:r>
            <w:r w:rsidR="00B92021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i te whakapapa o Te Arawa. </w:t>
            </w:r>
          </w:p>
          <w:p w14:paraId="03A69102" w14:textId="6AABB526" w:rsidR="000B4198" w:rsidRDefault="00601020" w:rsidP="00263F7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hyperlink r:id="rId15" w:history="1">
              <w:r w:rsidR="000B4198" w:rsidRPr="00594A8D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https://teara.govt.nz/en/whakapapa/1508/te-arawa-genealogy</w:t>
              </w:r>
            </w:hyperlink>
          </w:p>
          <w:p w14:paraId="48222131" w14:textId="74CD50ED" w:rsidR="000B4198" w:rsidRPr="009E0757" w:rsidRDefault="000B4198" w:rsidP="00263F7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64" w:type="dxa"/>
            <w:shd w:val="clear" w:color="auto" w:fill="FFFFFF" w:themeFill="background1"/>
          </w:tcPr>
          <w:p w14:paraId="606034C8" w14:textId="32B85AE5" w:rsidR="00DB6971" w:rsidRPr="00DA2F3C" w:rsidRDefault="00EB2DBD" w:rsidP="00263F7B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He pā harakeke</w:t>
            </w:r>
          </w:p>
          <w:p w14:paraId="65D5D0A5" w14:textId="02946542" w:rsidR="00DB6971" w:rsidRDefault="00DB6971" w:rsidP="00263F7B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He mahi taki</w:t>
            </w:r>
            <w:r w:rsidR="00EB2DBD">
              <w:rPr>
                <w:rFonts w:asciiTheme="majorHAnsi" w:hAnsiTheme="majorHAnsi"/>
                <w:b/>
                <w:sz w:val="22"/>
                <w:szCs w:val="22"/>
              </w:rPr>
              <w:t>tahi</w:t>
            </w:r>
          </w:p>
          <w:p w14:paraId="48026C2F" w14:textId="1FFD221D" w:rsidR="00BD4A4D" w:rsidRDefault="00BD4A4D" w:rsidP="00263F7B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6EF0322F" w14:textId="11797540" w:rsidR="00EB2DBD" w:rsidRDefault="009C2002" w:rsidP="00EB2DBD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Mai i ngā kōrero kua tukuna </w:t>
            </w:r>
            <w:r w:rsidR="00EB2DBD">
              <w:rPr>
                <w:rFonts w:asciiTheme="majorHAnsi" w:hAnsiTheme="majorHAnsi"/>
                <w:sz w:val="22"/>
                <w:szCs w:val="22"/>
              </w:rPr>
              <w:t xml:space="preserve">kua rangahaua e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ngā ākonga mō </w:t>
            </w:r>
            <w:r w:rsidR="00EB2DBD">
              <w:rPr>
                <w:rFonts w:asciiTheme="majorHAnsi" w:hAnsiTheme="majorHAnsi"/>
                <w:sz w:val="22"/>
                <w:szCs w:val="22"/>
              </w:rPr>
              <w:t xml:space="preserve">Pūwhaorangi ko tā te ākonga mahi he tā he tuhi hoki i te whakapapa o Pūwhaorangi. </w:t>
            </w:r>
          </w:p>
          <w:p w14:paraId="7B93C714" w14:textId="77777777" w:rsidR="001D4C3C" w:rsidRDefault="001D4C3C" w:rsidP="00EB2DBD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651C437E" w14:textId="3DC57DE5" w:rsidR="009C2002" w:rsidRDefault="00EB2DBD" w:rsidP="00EB2DBD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Mā te ākonga e whiriwhiri i te āhua e whakaaturia ai te whakapapa o Pūwhaorangi engari ko te </w:t>
            </w:r>
            <w:r w:rsidR="001F233E">
              <w:rPr>
                <w:rFonts w:asciiTheme="majorHAnsi" w:hAnsiTheme="majorHAnsi"/>
                <w:sz w:val="22"/>
                <w:szCs w:val="22"/>
              </w:rPr>
              <w:t>whāinga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kia 4 ngā reanga o raro iho i a Pūwhaorangi e whakaatuhia ana. </w:t>
            </w:r>
          </w:p>
          <w:p w14:paraId="60DB3558" w14:textId="2478DDEA" w:rsidR="00EB2DBD" w:rsidRPr="00886C25" w:rsidRDefault="00EB2DBD" w:rsidP="00EB2DBD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  <w:lang w:val="en-NZ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Kia kotahi hoki te rerenga kōrero mō ia tātai hekenga o Pūwhaorangi e whakamārama ana </w:t>
            </w:r>
            <w:r w:rsidR="001D4C3C">
              <w:rPr>
                <w:rFonts w:asciiTheme="majorHAnsi" w:hAnsiTheme="majorHAnsi"/>
                <w:sz w:val="22"/>
                <w:szCs w:val="22"/>
              </w:rPr>
              <w:t>ko wai 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. </w:t>
            </w:r>
          </w:p>
          <w:p w14:paraId="12F662EE" w14:textId="22E5CDFE" w:rsidR="00EB2DBD" w:rsidRPr="006043B4" w:rsidRDefault="00EB2DBD" w:rsidP="00EB2DBD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46A3C" w:rsidRPr="007E2244" w14:paraId="3D0BF9BD" w14:textId="77777777" w:rsidTr="00E672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ADAD2" w:themeFill="accent1" w:themeFillTint="33"/>
          </w:tcPr>
          <w:p w14:paraId="321DF540" w14:textId="22C0737F" w:rsidR="00746A3C" w:rsidRPr="00DA2F3C" w:rsidRDefault="00040861" w:rsidP="00263F7B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lastRenderedPageBreak/>
              <w:t>Putaiao</w:t>
            </w:r>
          </w:p>
          <w:p w14:paraId="4256668D" w14:textId="77777777" w:rsidR="00746A3C" w:rsidRPr="00DA2F3C" w:rsidRDefault="00746A3C" w:rsidP="00263F7B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</w:rPr>
            </w:pPr>
          </w:p>
          <w:p w14:paraId="07A901F2" w14:textId="77777777" w:rsidR="00746A3C" w:rsidRPr="00DA2F3C" w:rsidRDefault="00746A3C" w:rsidP="00263F7B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</w:rPr>
            </w:pPr>
          </w:p>
          <w:p w14:paraId="79BC68C4" w14:textId="77777777" w:rsidR="00746A3C" w:rsidRPr="00DA2F3C" w:rsidRDefault="00746A3C" w:rsidP="00263F7B">
            <w:pPr>
              <w:spacing w:after="240"/>
              <w:contextualSpacing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FADAD2" w:themeFill="accent1" w:themeFillTint="33"/>
          </w:tcPr>
          <w:p w14:paraId="26DB90E6" w14:textId="28C1FE29" w:rsidR="00040861" w:rsidRDefault="00040861" w:rsidP="00263F7B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>Te Ao Tūroa</w:t>
            </w:r>
          </w:p>
          <w:p w14:paraId="7B7F7A25" w14:textId="37975C01" w:rsidR="00746A3C" w:rsidRPr="00040861" w:rsidRDefault="00040861" w:rsidP="00263F7B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 w:rsidRPr="00040861">
              <w:rPr>
                <w:rFonts w:ascii="Century Gothic" w:eastAsia="MS Mincho" w:hAnsi="Century Gothic" w:cs="Times New Roman"/>
                <w:b/>
                <w:sz w:val="22"/>
              </w:rPr>
              <w:t>Papatuānuku</w:t>
            </w:r>
            <w:r w:rsidR="00746A3C" w:rsidRPr="00040861">
              <w:rPr>
                <w:rFonts w:ascii="Century Gothic" w:eastAsia="MS Mincho" w:hAnsi="Century Gothic" w:cs="Times New Roman"/>
                <w:b/>
                <w:sz w:val="22"/>
              </w:rPr>
              <w:t xml:space="preserve"> </w:t>
            </w:r>
          </w:p>
          <w:p w14:paraId="03F303C1" w14:textId="71BD8583" w:rsidR="00746A3C" w:rsidRDefault="00040861" w:rsidP="00263F7B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 w:rsidRPr="00040861">
              <w:rPr>
                <w:rFonts w:ascii="Century Gothic" w:eastAsia="MS Mincho" w:hAnsi="Century Gothic" w:cs="Times New Roman"/>
                <w:b/>
                <w:sz w:val="22"/>
              </w:rPr>
              <w:t>4(i)</w:t>
            </w:r>
          </w:p>
          <w:p w14:paraId="0A6D25CE" w14:textId="1D1D3124" w:rsidR="00746A3C" w:rsidRPr="00DA2F3C" w:rsidRDefault="00746A3C" w:rsidP="00263F7B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 w:rsidRPr="00DA2F3C">
              <w:rPr>
                <w:rFonts w:ascii="Century Gothic" w:eastAsia="MS Mincho" w:hAnsi="Century Gothic" w:cs="Times New Roman"/>
                <w:b/>
                <w:sz w:val="22"/>
              </w:rPr>
              <w:t xml:space="preserve"> </w:t>
            </w:r>
          </w:p>
          <w:p w14:paraId="4EFB187C" w14:textId="3575C611" w:rsidR="00746A3C" w:rsidRPr="001E68DE" w:rsidRDefault="00040861" w:rsidP="00263F7B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</w:rPr>
            </w:pPr>
            <w:r w:rsidRPr="00040861">
              <w:rPr>
                <w:rFonts w:ascii="Century Gothic" w:eastAsia="MS Mincho" w:hAnsi="Century Gothic" w:cs="Times New Roman"/>
              </w:rPr>
              <w:t>Ka mārama haere ki ngā āhuatanga nui o te mata o Papatūānuku, arā, te wai, te toka, te one, me ngā āhuatanga e taea ai te ora i reira.</w:t>
            </w:r>
          </w:p>
        </w:tc>
        <w:tc>
          <w:tcPr>
            <w:tcW w:w="4961" w:type="dxa"/>
            <w:vMerge w:val="restart"/>
            <w:shd w:val="clear" w:color="auto" w:fill="FADAD2" w:themeFill="accent1" w:themeFillTint="33"/>
          </w:tcPr>
          <w:p w14:paraId="6C25BA72" w14:textId="3B5A1355" w:rsidR="00746A3C" w:rsidRDefault="00746A3C" w:rsidP="00BC62CC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Te hekenga a rangi </w:t>
            </w:r>
          </w:p>
          <w:p w14:paraId="08DCE361" w14:textId="1A8B7521" w:rsidR="00746A3C" w:rsidRDefault="00746A3C" w:rsidP="00BC62CC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D719CD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</w:p>
          <w:p w14:paraId="549FF435" w14:textId="77777777" w:rsidR="001D4C3C" w:rsidRDefault="00746A3C" w:rsidP="00BC62CC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Ko te hekenga a rangi te ingoa i tukuna ki ngā uri katoa i heke mai i a Pūwhaorangi. </w:t>
            </w:r>
          </w:p>
          <w:p w14:paraId="1EF04112" w14:textId="77777777" w:rsidR="001D4C3C" w:rsidRDefault="001D4C3C" w:rsidP="00BC62CC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73194256" w14:textId="4F39D0F4" w:rsidR="00746A3C" w:rsidRDefault="00746A3C" w:rsidP="00BC62CC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  <w:lang w:val="mi-NZ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He atua a Pūwha</w:t>
            </w:r>
            <w:r w:rsidR="00BD1FF6">
              <w:rPr>
                <w:rFonts w:asciiTheme="majorHAnsi" w:hAnsiTheme="majorHAnsi"/>
                <w:sz w:val="22"/>
                <w:szCs w:val="22"/>
              </w:rPr>
              <w:t>o</w:t>
            </w:r>
            <w:r>
              <w:rPr>
                <w:rFonts w:asciiTheme="majorHAnsi" w:hAnsiTheme="majorHAnsi"/>
                <w:sz w:val="22"/>
                <w:szCs w:val="22"/>
              </w:rPr>
              <w:t>rangi nō ngā rangi tūhāhā i heke mai ki te ao t</w:t>
            </w:r>
            <w:r>
              <w:rPr>
                <w:rFonts w:asciiTheme="majorHAnsi" w:hAnsiTheme="majorHAnsi"/>
                <w:sz w:val="22"/>
                <w:szCs w:val="22"/>
                <w:lang w:val="mi-NZ"/>
              </w:rPr>
              <w:t xml:space="preserve">ūroa nei ka moe i a Te Kuranuiomonoa ka puta i a rāua ko ngā uri o Te Arawa me Tūwharetoa. </w:t>
            </w:r>
          </w:p>
          <w:p w14:paraId="5B0D5169" w14:textId="28F90622" w:rsidR="00746A3C" w:rsidRDefault="00746A3C" w:rsidP="00BC62CC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  <w:lang w:val="mi-NZ"/>
              </w:rPr>
            </w:pPr>
          </w:p>
          <w:p w14:paraId="746D09C9" w14:textId="01FD14C7" w:rsidR="00746A3C" w:rsidRDefault="00746A3C" w:rsidP="00BC62CC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  <w:lang w:val="mi-NZ"/>
              </w:rPr>
            </w:pPr>
            <w:r>
              <w:rPr>
                <w:rFonts w:asciiTheme="majorHAnsi" w:hAnsiTheme="majorHAnsi"/>
                <w:sz w:val="22"/>
                <w:szCs w:val="22"/>
                <w:lang w:val="mi-NZ"/>
              </w:rPr>
              <w:t>Mā te kaiako te whānuitanga o ēnei kōrero e tuku ki ngā ākonga ka tahuri</w:t>
            </w:r>
            <w:r w:rsidR="001D4C3C">
              <w:rPr>
                <w:rFonts w:asciiTheme="majorHAnsi" w:hAnsiTheme="majorHAnsi"/>
                <w:sz w:val="22"/>
                <w:szCs w:val="22"/>
                <w:lang w:val="mi-NZ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  <w:lang w:val="mi-NZ"/>
              </w:rPr>
              <w:t xml:space="preserve">atu ki te ngohe.   </w:t>
            </w:r>
          </w:p>
          <w:p w14:paraId="292D1059" w14:textId="77777777" w:rsidR="00746A3C" w:rsidRPr="00B5412D" w:rsidRDefault="00746A3C" w:rsidP="00BC62CC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  <w:lang w:val="mi-NZ"/>
              </w:rPr>
            </w:pPr>
          </w:p>
          <w:p w14:paraId="1D08B593" w14:textId="77777777" w:rsidR="00746A3C" w:rsidRDefault="00746A3C" w:rsidP="00263F7B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37FC16C9" w14:textId="1C11D426" w:rsidR="00746A3C" w:rsidRPr="00691DD0" w:rsidRDefault="00746A3C" w:rsidP="00263F7B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  <w:lang w:val="en-NZ"/>
              </w:rPr>
            </w:pPr>
          </w:p>
        </w:tc>
        <w:tc>
          <w:tcPr>
            <w:tcW w:w="5064" w:type="dxa"/>
            <w:shd w:val="clear" w:color="auto" w:fill="FADAD2" w:themeFill="accent1" w:themeFillTint="33"/>
          </w:tcPr>
          <w:p w14:paraId="2D01C6BA" w14:textId="77777777" w:rsidR="00746A3C" w:rsidRDefault="00746A3C" w:rsidP="00461CFA">
            <w:pPr>
              <w:tabs>
                <w:tab w:val="left" w:pos="1945"/>
              </w:tabs>
              <w:spacing w:after="240" w:line="300" w:lineRule="auto"/>
              <w:ind w:right="2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  <w:szCs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  <w:szCs w:val="22"/>
              </w:rPr>
              <w:t xml:space="preserve">Mapi Rohenga </w:t>
            </w:r>
          </w:p>
          <w:p w14:paraId="6D6F0D74" w14:textId="46A11725" w:rsidR="00746A3C" w:rsidRDefault="00746A3C" w:rsidP="00461CFA">
            <w:pPr>
              <w:tabs>
                <w:tab w:val="left" w:pos="1945"/>
              </w:tabs>
              <w:spacing w:after="240" w:line="300" w:lineRule="auto"/>
              <w:ind w:right="2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  <w:szCs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  <w:szCs w:val="22"/>
              </w:rPr>
              <w:t xml:space="preserve">He mahi Takitahi </w:t>
            </w:r>
          </w:p>
          <w:p w14:paraId="0C692E73" w14:textId="19C94B50" w:rsidR="00746A3C" w:rsidRDefault="00746A3C" w:rsidP="009941D5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Mai i ngā kōrero kua tukuna ki ngā ākonga mō te hekenga a rangi. Ko te mahi a te ākonga he tā i tētehi mapi rohenga ki te whakaatu i te rohe e noho ana ngā uri a Pūwhaorangi. </w:t>
            </w:r>
          </w:p>
          <w:p w14:paraId="5A5AF89A" w14:textId="77777777" w:rsidR="00746A3C" w:rsidRDefault="00746A3C" w:rsidP="009941D5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7C5752AF" w14:textId="4BCB4BF6" w:rsidR="00746A3C" w:rsidRPr="009941D5" w:rsidRDefault="00746A3C" w:rsidP="009941D5">
            <w:pPr>
              <w:tabs>
                <w:tab w:val="left" w:pos="1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  <w:lang w:val="mi-NZ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Ka tā te ākonga mahi he āta tautohu ki te mapi ngā rohe e noho ana ngā uri o Pūwhaorangi. </w:t>
            </w:r>
          </w:p>
        </w:tc>
      </w:tr>
      <w:tr w:rsidR="00746A3C" w:rsidRPr="007E2244" w14:paraId="4691B6A4" w14:textId="77777777" w:rsidTr="00746A3C">
        <w:trPr>
          <w:trHeight w:val="2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ADAD2" w:themeFill="accent1" w:themeFillTint="33"/>
          </w:tcPr>
          <w:p w14:paraId="0F788C5F" w14:textId="77777777" w:rsidR="00746A3C" w:rsidRPr="002A0008" w:rsidRDefault="00746A3C" w:rsidP="00263F7B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 xml:space="preserve">Te Reo </w:t>
            </w:r>
          </w:p>
        </w:tc>
        <w:tc>
          <w:tcPr>
            <w:tcW w:w="3118" w:type="dxa"/>
            <w:shd w:val="clear" w:color="auto" w:fill="FADAD2" w:themeFill="accent1" w:themeFillTint="33"/>
          </w:tcPr>
          <w:p w14:paraId="6AA916BF" w14:textId="101377F5" w:rsidR="00746A3C" w:rsidRPr="00C22D20" w:rsidRDefault="00746A3C" w:rsidP="00263F7B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 w:rsidRPr="00C22D20">
              <w:rPr>
                <w:rFonts w:ascii="Century Gothic" w:eastAsia="MS Mincho" w:hAnsi="Century Gothic" w:cs="Times New Roman"/>
                <w:b/>
                <w:sz w:val="22"/>
              </w:rPr>
              <w:t xml:space="preserve">Ā-Tā </w:t>
            </w:r>
          </w:p>
          <w:p w14:paraId="0FB63536" w14:textId="3881B24E" w:rsidR="00746A3C" w:rsidRPr="00C22D20" w:rsidRDefault="00746A3C" w:rsidP="00263F7B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 w:rsidRPr="00C22D20">
              <w:rPr>
                <w:rFonts w:ascii="Century Gothic" w:eastAsia="MS Mincho" w:hAnsi="Century Gothic" w:cs="Times New Roman"/>
                <w:b/>
                <w:sz w:val="22"/>
              </w:rPr>
              <w:t>Puna Reo</w:t>
            </w:r>
          </w:p>
          <w:p w14:paraId="6B9F673B" w14:textId="2557C8DC" w:rsidR="00746A3C" w:rsidRPr="00C22D20" w:rsidRDefault="00746A3C" w:rsidP="006329C6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 w:rsidRPr="00C22D20">
              <w:rPr>
                <w:rFonts w:ascii="Century Gothic" w:eastAsia="MS Mincho" w:hAnsi="Century Gothic" w:cs="Times New Roman"/>
                <w:b/>
                <w:sz w:val="22"/>
              </w:rPr>
              <w:t xml:space="preserve">5.2 </w:t>
            </w:r>
          </w:p>
          <w:p w14:paraId="33C1629C" w14:textId="77777777" w:rsidR="00C22D20" w:rsidRPr="00C22D20" w:rsidRDefault="00C22D20" w:rsidP="006329C6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</w:p>
          <w:p w14:paraId="4AFDC4E3" w14:textId="4FF69E2A" w:rsidR="00746A3C" w:rsidRPr="006329C6" w:rsidRDefault="00C22D20" w:rsidP="00C22D20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color w:val="455F51"/>
                <w:sz w:val="22"/>
              </w:rPr>
            </w:pPr>
            <w:r w:rsidRPr="00C22D20">
              <w:rPr>
                <w:rFonts w:ascii="Century Gothic" w:eastAsia="MS Mincho" w:hAnsi="Century Gothic" w:cs="Times New Roman"/>
                <w:sz w:val="22"/>
              </w:rPr>
              <w:t>Ka hāngai ngā kupu me te āhua tonu o te whakatakoto kupu ki te kaupapa</w:t>
            </w:r>
          </w:p>
        </w:tc>
        <w:tc>
          <w:tcPr>
            <w:tcW w:w="4961" w:type="dxa"/>
            <w:vMerge/>
            <w:shd w:val="clear" w:color="auto" w:fill="FFFFFF" w:themeFill="background1"/>
          </w:tcPr>
          <w:p w14:paraId="405732F0" w14:textId="7F495BB9" w:rsidR="00746A3C" w:rsidRPr="002A0008" w:rsidRDefault="00746A3C" w:rsidP="00263F7B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64" w:type="dxa"/>
            <w:shd w:val="clear" w:color="auto" w:fill="FADAD2" w:themeFill="accent1" w:themeFillTint="33"/>
          </w:tcPr>
          <w:p w14:paraId="2167AA1E" w14:textId="080E84E4" w:rsidR="00746A3C" w:rsidRDefault="00746A3C" w:rsidP="00263F7B">
            <w:pPr>
              <w:tabs>
                <w:tab w:val="left" w:pos="1945"/>
              </w:tabs>
              <w:spacing w:after="240" w:line="300" w:lineRule="auto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Tuhinga whakamārama</w:t>
            </w:r>
          </w:p>
          <w:p w14:paraId="300CC4D1" w14:textId="54A081C7" w:rsidR="00746A3C" w:rsidRDefault="00746A3C" w:rsidP="00263F7B">
            <w:pPr>
              <w:tabs>
                <w:tab w:val="left" w:pos="1945"/>
              </w:tabs>
              <w:spacing w:after="240" w:line="300" w:lineRule="auto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He mahi Takitahi </w:t>
            </w:r>
          </w:p>
          <w:p w14:paraId="2C9FA2D5" w14:textId="77777777" w:rsidR="00746A3C" w:rsidRDefault="00746A3C" w:rsidP="00263F7B">
            <w:pPr>
              <w:tabs>
                <w:tab w:val="left" w:pos="1945"/>
              </w:tabs>
              <w:spacing w:after="240" w:line="300" w:lineRule="auto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</w:p>
          <w:p w14:paraId="76D67EE1" w14:textId="7811F5FB" w:rsidR="00746A3C" w:rsidRDefault="00746A3C" w:rsidP="00746A3C">
            <w:pPr>
              <w:tabs>
                <w:tab w:val="left" w:pos="19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Mai i ngā kōrero kua tukuna ki ngā ākonga mō te hekenga a rangi</w:t>
            </w:r>
            <w:r w:rsidR="00BD1FF6">
              <w:rPr>
                <w:rFonts w:asciiTheme="majorHAnsi" w:hAnsiTheme="majorHAnsi"/>
                <w:sz w:val="22"/>
                <w:szCs w:val="22"/>
              </w:rPr>
              <w:t>, k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o te mahi a te ākonga he tuhi i ētehi kōrero e tautoko ana </w:t>
            </w:r>
            <w:r w:rsidR="001D4C3C">
              <w:rPr>
                <w:rFonts w:asciiTheme="majorHAnsi" w:hAnsiTheme="majorHAnsi"/>
                <w:sz w:val="22"/>
                <w:szCs w:val="22"/>
              </w:rPr>
              <w:t>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BD1FF6">
              <w:rPr>
                <w:rFonts w:asciiTheme="majorHAnsi" w:hAnsiTheme="majorHAnsi"/>
                <w:sz w:val="22"/>
                <w:szCs w:val="22"/>
              </w:rPr>
              <w:t xml:space="preserve">taua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mapi rohenga. </w:t>
            </w:r>
          </w:p>
          <w:p w14:paraId="168B8F3F" w14:textId="77777777" w:rsidR="00746A3C" w:rsidRDefault="00746A3C" w:rsidP="00746A3C">
            <w:pPr>
              <w:tabs>
                <w:tab w:val="left" w:pos="19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33213703" w14:textId="3F6F48E9" w:rsidR="00746A3C" w:rsidRDefault="00746A3C" w:rsidP="00E67229">
            <w:pPr>
              <w:tabs>
                <w:tab w:val="left" w:pos="19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Mā te ākonga e āta whakamārama ngā kōrero mō ngā iwi me ngā rohe e noho nei rātou</w:t>
            </w:r>
            <w:r w:rsidR="00BD1FF6">
              <w:rPr>
                <w:rFonts w:asciiTheme="majorHAnsi" w:hAnsiTheme="majorHAnsi"/>
                <w:sz w:val="22"/>
                <w:szCs w:val="22"/>
              </w:rPr>
              <w:t>,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ka tāpirihia ki te mahi hei taunaki i ng</w:t>
            </w:r>
            <w:r w:rsidR="00E67229">
              <w:rPr>
                <w:rFonts w:asciiTheme="majorHAnsi" w:hAnsiTheme="majorHAnsi"/>
                <w:sz w:val="22"/>
                <w:szCs w:val="22"/>
              </w:rPr>
              <w:t>ā tautohutanga kei te mapi.</w:t>
            </w:r>
          </w:p>
          <w:p w14:paraId="314BDE08" w14:textId="0457B0AB" w:rsidR="00E67229" w:rsidRPr="00E67229" w:rsidRDefault="00E67229" w:rsidP="00E67229">
            <w:pPr>
              <w:tabs>
                <w:tab w:val="left" w:pos="19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02887507" w14:textId="77777777" w:rsidR="00EF3528" w:rsidRDefault="00EF3528" w:rsidP="00EF3528">
      <w:pPr>
        <w:rPr>
          <w:rFonts w:asciiTheme="majorHAnsi" w:hAnsiTheme="majorHAnsi"/>
          <w:sz w:val="22"/>
          <w:szCs w:val="22"/>
        </w:rPr>
      </w:pPr>
    </w:p>
    <w:p w14:paraId="4468695D" w14:textId="021CA5EC" w:rsidR="00EF3528" w:rsidRPr="00EF3528" w:rsidRDefault="00EF3528" w:rsidP="00EF3528">
      <w:pPr>
        <w:rPr>
          <w:rFonts w:asciiTheme="majorHAnsi" w:hAnsiTheme="majorHAnsi"/>
          <w:sz w:val="22"/>
          <w:szCs w:val="22"/>
        </w:rPr>
        <w:sectPr w:rsidR="00EF3528" w:rsidRPr="00EF3528" w:rsidSect="002D431C">
          <w:type w:val="nextColumn"/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14:paraId="38CDF3BE" w14:textId="78979E79" w:rsidR="00713288" w:rsidRPr="00CF7209" w:rsidRDefault="00C60BF3" w:rsidP="00C3240B">
      <w:pPr>
        <w:pStyle w:val="TOCHeading"/>
        <w:rPr>
          <w:b/>
          <w:smallCaps/>
          <w:color w:val="E84C22" w:themeColor="accent1"/>
          <w:u w:val="single" w:color="7F7F7F" w:themeColor="text1" w:themeTint="80"/>
          <w:lang w:val="en-NZ"/>
        </w:rPr>
      </w:pPr>
      <w:bookmarkStart w:id="10" w:name="_Hlk528611921"/>
      <w:r w:rsidRPr="00C60BF3">
        <w:rPr>
          <w:b/>
        </w:rPr>
        <w:lastRenderedPageBreak/>
        <w:t>Wāhanga 3</w:t>
      </w:r>
      <w:r w:rsidRPr="00BE0762">
        <w:t xml:space="preserve"> </w:t>
      </w:r>
      <w:r>
        <w:t xml:space="preserve">– </w:t>
      </w:r>
      <w:r w:rsidR="00C3240B">
        <w:rPr>
          <w:rStyle w:val="SubtleReference"/>
          <w:b/>
          <w:color w:val="E84C22" w:themeColor="accent1"/>
        </w:rPr>
        <w:t xml:space="preserve">Te hekenga a rangi </w:t>
      </w:r>
    </w:p>
    <w:p w14:paraId="1EB1EE36" w14:textId="64169A1D" w:rsidR="004657DB" w:rsidRPr="002A6CEA" w:rsidRDefault="00C3240B" w:rsidP="00C60BF3">
      <w:pPr>
        <w:rPr>
          <w:lang w:val="mi-NZ"/>
        </w:rPr>
      </w:pPr>
      <w:r>
        <w:rPr>
          <w:rFonts w:asciiTheme="majorHAnsi" w:hAnsiTheme="majorHAnsi"/>
        </w:rPr>
        <w:t>E ai ki te kōrero ko ngā uri katoa i takea mai i a Pūwhaorangi kua k</w:t>
      </w:r>
      <w:r w:rsidR="00BD1FF6">
        <w:rPr>
          <w:rFonts w:asciiTheme="majorHAnsi" w:hAnsiTheme="majorHAnsi"/>
        </w:rPr>
        <w:t>ī</w:t>
      </w:r>
      <w:r>
        <w:rPr>
          <w:rFonts w:asciiTheme="majorHAnsi" w:hAnsiTheme="majorHAnsi"/>
        </w:rPr>
        <w:t>ia he hekenga a rangi, ko Pūwhaorangi i heke</w:t>
      </w:r>
      <w:r w:rsidR="002A6CE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iho mai ki te</w:t>
      </w:r>
      <w:r w:rsidR="00A07D8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aotūroa nō ngā rangitūhāhā nā konā kīia ai ōna uri te hekenga a rangi. Ko tēnei wāhanga e hāngai ana ki ētehi o ōna uri. </w:t>
      </w:r>
    </w:p>
    <w:tbl>
      <w:tblPr>
        <w:tblStyle w:val="ReportTable"/>
        <w:tblW w:w="14844" w:type="dxa"/>
        <w:tblInd w:w="-146" w:type="dxa"/>
        <w:tblLook w:val="04A0" w:firstRow="1" w:lastRow="0" w:firstColumn="1" w:lastColumn="0" w:noHBand="0" w:noVBand="1"/>
      </w:tblPr>
      <w:tblGrid>
        <w:gridCol w:w="1701"/>
        <w:gridCol w:w="3118"/>
        <w:gridCol w:w="4961"/>
        <w:gridCol w:w="5064"/>
      </w:tblGrid>
      <w:tr w:rsidR="00C60BF3" w:rsidRPr="00FD5253" w14:paraId="604801B8" w14:textId="77777777" w:rsidTr="001D7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CC07BD9" w14:textId="77777777" w:rsidR="00C60BF3" w:rsidRPr="00FD5253" w:rsidRDefault="00C60BF3" w:rsidP="001D772D">
            <w:pPr>
              <w:pStyle w:val="ListBulle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 wāhanga o </w:t>
            </w:r>
            <w:r w:rsidRPr="00FD5253">
              <w:rPr>
                <w:sz w:val="24"/>
                <w:szCs w:val="24"/>
              </w:rPr>
              <w:t xml:space="preserve">TMoA </w:t>
            </w:r>
          </w:p>
        </w:tc>
        <w:tc>
          <w:tcPr>
            <w:tcW w:w="3118" w:type="dxa"/>
          </w:tcPr>
          <w:p w14:paraId="6F5C0B59" w14:textId="77777777" w:rsidR="00C60BF3" w:rsidRDefault="00C60BF3" w:rsidP="001D772D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 Whenu</w:t>
            </w:r>
          </w:p>
          <w:p w14:paraId="392C352B" w14:textId="09D70082" w:rsidR="00C60BF3" w:rsidRDefault="00C60BF3" w:rsidP="001D772D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 </w:t>
            </w:r>
            <w:r w:rsidR="001F233E">
              <w:rPr>
                <w:sz w:val="24"/>
                <w:szCs w:val="24"/>
              </w:rPr>
              <w:t>Whāinga</w:t>
            </w:r>
            <w:r>
              <w:rPr>
                <w:sz w:val="24"/>
                <w:szCs w:val="24"/>
              </w:rPr>
              <w:t xml:space="preserve"> Paetae </w:t>
            </w:r>
          </w:p>
        </w:tc>
        <w:tc>
          <w:tcPr>
            <w:tcW w:w="4961" w:type="dxa"/>
          </w:tcPr>
          <w:p w14:paraId="70007262" w14:textId="5462F1B0" w:rsidR="00C60BF3" w:rsidRPr="00FD5253" w:rsidRDefault="00C60BF3" w:rsidP="001D772D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Ngā k</w:t>
            </w:r>
            <w:r w:rsidRPr="00E30EED">
              <w:rPr>
                <w:sz w:val="24"/>
                <w:szCs w:val="24"/>
              </w:rPr>
              <w:t>awenga</w:t>
            </w:r>
            <w:r>
              <w:rPr>
                <w:sz w:val="24"/>
                <w:szCs w:val="24"/>
              </w:rPr>
              <w:t xml:space="preserve"> mā te kaiako</w:t>
            </w:r>
          </w:p>
        </w:tc>
        <w:tc>
          <w:tcPr>
            <w:tcW w:w="5064" w:type="dxa"/>
          </w:tcPr>
          <w:p w14:paraId="5C31098B" w14:textId="77777777" w:rsidR="00C60BF3" w:rsidRPr="00FD5253" w:rsidRDefault="00C60BF3" w:rsidP="001D772D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30EED">
              <w:rPr>
                <w:sz w:val="24"/>
                <w:szCs w:val="24"/>
              </w:rPr>
              <w:t>Ngā mahi a te ākonga</w:t>
            </w:r>
          </w:p>
        </w:tc>
      </w:tr>
      <w:tr w:rsidR="00C60BF3" w:rsidRPr="0093019C" w14:paraId="56DCC26F" w14:textId="77777777" w:rsidTr="0005340D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4576E315" w14:textId="77777777" w:rsidR="00C60BF3" w:rsidRPr="00DA2F3C" w:rsidRDefault="00C60BF3" w:rsidP="001D772D">
            <w:pPr>
              <w:spacing w:after="240"/>
              <w:contextualSpacing/>
              <w:rPr>
                <w:b/>
                <w:sz w:val="22"/>
                <w:szCs w:val="22"/>
              </w:rPr>
            </w:pPr>
            <w:r w:rsidRPr="00DA2F3C">
              <w:rPr>
                <w:rFonts w:ascii="Century Gothic" w:eastAsia="MS Mincho" w:hAnsi="Century Gothic" w:cs="Times New Roman"/>
                <w:b/>
                <w:sz w:val="22"/>
              </w:rPr>
              <w:t>Tikanga ā-Iwi</w:t>
            </w:r>
          </w:p>
        </w:tc>
        <w:tc>
          <w:tcPr>
            <w:tcW w:w="3118" w:type="dxa"/>
            <w:shd w:val="clear" w:color="auto" w:fill="FFFFFF"/>
          </w:tcPr>
          <w:p w14:paraId="705E3609" w14:textId="77777777" w:rsidR="0005340D" w:rsidRDefault="0005340D" w:rsidP="00C60BF3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 w:rsidRPr="0005340D">
              <w:rPr>
                <w:rFonts w:ascii="Century Gothic" w:eastAsia="MS Mincho" w:hAnsi="Century Gothic" w:cs="Times New Roman"/>
                <w:b/>
                <w:sz w:val="22"/>
              </w:rPr>
              <w:t>Te Whakaritenga Pāpori me te Ahurea</w:t>
            </w:r>
          </w:p>
          <w:p w14:paraId="280B889C" w14:textId="3E697FF2" w:rsidR="00C60BF3" w:rsidRPr="00C60BF3" w:rsidRDefault="0005340D" w:rsidP="00C60BF3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>4.2</w:t>
            </w:r>
            <w:r w:rsidR="00C60BF3" w:rsidRPr="00C60BF3">
              <w:rPr>
                <w:rFonts w:ascii="Century Gothic" w:eastAsia="MS Mincho" w:hAnsi="Century Gothic" w:cs="Times New Roman"/>
                <w:b/>
                <w:sz w:val="22"/>
              </w:rPr>
              <w:t xml:space="preserve"> </w:t>
            </w:r>
          </w:p>
          <w:p w14:paraId="5D84A282" w14:textId="77777777" w:rsidR="00C60BF3" w:rsidRPr="00C60BF3" w:rsidRDefault="00C60BF3" w:rsidP="00C60BF3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</w:p>
          <w:p w14:paraId="4C5B18C1" w14:textId="76504FCF" w:rsidR="00C60BF3" w:rsidRPr="00C60BF3" w:rsidRDefault="0005340D" w:rsidP="00C60BF3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05340D">
              <w:rPr>
                <w:rFonts w:ascii="Century Gothic" w:eastAsia="MS Mincho" w:hAnsi="Century Gothic" w:cs="Times New Roman"/>
                <w:sz w:val="22"/>
              </w:rPr>
              <w:t>Ka whakamārama i ngā take me ngā huarahi e tukuna iho ai e te takitahi me ngā rōpū, ō rātou ahurea, ō rātou tuku ihotanga, kia mau pūmau.</w:t>
            </w:r>
          </w:p>
        </w:tc>
        <w:tc>
          <w:tcPr>
            <w:tcW w:w="4961" w:type="dxa"/>
            <w:shd w:val="clear" w:color="auto" w:fill="FFFFFF" w:themeFill="background1"/>
          </w:tcPr>
          <w:p w14:paraId="4BD0A92C" w14:textId="3C1AAF32" w:rsidR="00C60BF3" w:rsidRPr="00C66EF2" w:rsidRDefault="00C3240B" w:rsidP="001D772D">
            <w:pPr>
              <w:spacing w:after="240"/>
              <w:ind w:right="-10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Ohomairangi </w:t>
            </w:r>
          </w:p>
          <w:p w14:paraId="1A5FF485" w14:textId="77777777" w:rsidR="006831F1" w:rsidRDefault="006831F1" w:rsidP="00C9316F">
            <w:pPr>
              <w:spacing w:after="240"/>
              <w:ind w:right="-10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7405B25E" w14:textId="77777777" w:rsidR="00C9316F" w:rsidRDefault="00C9316F" w:rsidP="00C9316F">
            <w:pPr>
              <w:spacing w:after="240"/>
              <w:ind w:right="-10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Ko Ohomairangi tētehi uri nā Pūwhaorangi rāua ko Tekuraimonoa. He nui tonu ngā mahi a Ohomairangi engari ko tētehi tino kaupapa e mōhiotia whānuitia ana ko tāna noho ki te tiaki i te marae o Taputapuātea ki Rangiātea </w:t>
            </w:r>
            <w:r w:rsidR="005A065A">
              <w:rPr>
                <w:rFonts w:asciiTheme="majorHAnsi" w:hAnsiTheme="majorHAnsi"/>
                <w:sz w:val="22"/>
                <w:szCs w:val="22"/>
              </w:rPr>
              <w:t>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Hawaiki. </w:t>
            </w:r>
          </w:p>
          <w:p w14:paraId="10C254EE" w14:textId="77777777" w:rsidR="005A065A" w:rsidRDefault="005A065A" w:rsidP="00C9316F">
            <w:pPr>
              <w:spacing w:after="240"/>
              <w:ind w:right="-10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2264FBDC" w14:textId="6675DFCE" w:rsidR="005A065A" w:rsidRDefault="005A065A" w:rsidP="00C9316F">
            <w:pPr>
              <w:spacing w:after="240"/>
              <w:ind w:right="-10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Mā te kaiako tēnei kaupapa me ētehi atu kōrero mō Ohomairangi</w:t>
            </w:r>
            <w:r w:rsidR="00B92021">
              <w:rPr>
                <w:rFonts w:asciiTheme="majorHAnsi" w:hAnsiTheme="majorHAnsi"/>
                <w:sz w:val="22"/>
                <w:szCs w:val="22"/>
              </w:rPr>
              <w:t xml:space="preserve"> 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whāngai </w:t>
            </w:r>
            <w:r w:rsidR="00B92021">
              <w:rPr>
                <w:rFonts w:asciiTheme="majorHAnsi" w:hAnsiTheme="majorHAnsi"/>
                <w:sz w:val="22"/>
                <w:szCs w:val="22"/>
              </w:rPr>
              <w:t>ki ngā ākonga.</w:t>
            </w:r>
          </w:p>
          <w:p w14:paraId="1A141A09" w14:textId="0FADE173" w:rsidR="005A065A" w:rsidRDefault="005A065A" w:rsidP="00C9316F">
            <w:pPr>
              <w:spacing w:after="240"/>
              <w:ind w:right="-10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1CAEA4B0" w14:textId="3420CCAA" w:rsidR="00B92021" w:rsidRDefault="00B92021" w:rsidP="00C9316F">
            <w:pPr>
              <w:spacing w:after="240"/>
              <w:ind w:right="-10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B92021">
              <w:rPr>
                <w:rFonts w:asciiTheme="majorHAnsi" w:hAnsiTheme="majorHAnsi"/>
                <w:sz w:val="22"/>
                <w:szCs w:val="22"/>
              </w:rPr>
              <w:t xml:space="preserve">Anei tētehi paetukutuku hei tirotiro mā te kaiako </w:t>
            </w:r>
            <w:r>
              <w:rPr>
                <w:rFonts w:asciiTheme="majorHAnsi" w:hAnsiTheme="majorHAnsi"/>
                <w:sz w:val="22"/>
                <w:szCs w:val="22"/>
              </w:rPr>
              <w:t>me ētehi kōrero mō Ohomairangi</w:t>
            </w:r>
          </w:p>
          <w:p w14:paraId="1EEEDE27" w14:textId="2B379DCF" w:rsidR="005A065A" w:rsidRDefault="005A065A" w:rsidP="00C9316F">
            <w:pPr>
              <w:spacing w:after="240"/>
              <w:ind w:right="-10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hyperlink r:id="rId16" w:history="1">
              <w:r w:rsidR="00B92021" w:rsidRPr="00EF7303">
                <w:rPr>
                  <w:rStyle w:val="Hyperlink"/>
                  <w:rFonts w:asciiTheme="majorHAnsi" w:hAnsiTheme="majorHAnsi"/>
                  <w:sz w:val="22"/>
                  <w:szCs w:val="22"/>
                </w:rPr>
                <w:t>https://teara.govt.nz/en/te-arawa/page-1</w:t>
              </w:r>
            </w:hyperlink>
          </w:p>
          <w:p w14:paraId="70676850" w14:textId="21C85EF0" w:rsidR="00B92021" w:rsidRPr="007C17CD" w:rsidRDefault="00B92021" w:rsidP="00C9316F">
            <w:pPr>
              <w:spacing w:after="240"/>
              <w:ind w:right="-10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64" w:type="dxa"/>
            <w:shd w:val="clear" w:color="auto" w:fill="FFFFFF" w:themeFill="background1"/>
          </w:tcPr>
          <w:p w14:paraId="16716BE3" w14:textId="0715B985" w:rsidR="00C60BF3" w:rsidRDefault="00B92021" w:rsidP="001D772D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Kōrero whakamārama - Profile</w:t>
            </w:r>
            <w:r w:rsidR="005A065A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="005A065A" w:rsidRPr="005A065A">
              <w:rPr>
                <w:rFonts w:asciiTheme="majorHAnsi" w:hAnsiTheme="majorHAnsi"/>
                <w:bCs/>
                <w:sz w:val="22"/>
                <w:szCs w:val="22"/>
              </w:rPr>
              <w:t>(Canva)</w:t>
            </w:r>
          </w:p>
          <w:p w14:paraId="4754D045" w14:textId="7D505532" w:rsidR="00A40FAD" w:rsidRDefault="00A40FAD" w:rsidP="001D772D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 w:rsidRPr="00A40FAD">
              <w:rPr>
                <w:rFonts w:asciiTheme="majorHAnsi" w:hAnsiTheme="majorHAnsi"/>
                <w:b/>
                <w:sz w:val="22"/>
                <w:szCs w:val="22"/>
              </w:rPr>
              <w:t xml:space="preserve">He mahi Takitahi </w:t>
            </w:r>
          </w:p>
          <w:p w14:paraId="0DE14C0A" w14:textId="77777777" w:rsidR="00E33410" w:rsidRDefault="00E33410" w:rsidP="001D772D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50282A2" w14:textId="5CC9D3F6" w:rsidR="005A065A" w:rsidRDefault="00E33410" w:rsidP="005A065A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E33410">
              <w:rPr>
                <w:rFonts w:asciiTheme="majorHAnsi" w:hAnsiTheme="majorHAnsi"/>
                <w:sz w:val="22"/>
                <w:szCs w:val="22"/>
              </w:rPr>
              <w:t xml:space="preserve">Mai i ngā kōrero kua whāngaihia ki te ākonga mō </w:t>
            </w:r>
            <w:r w:rsidR="005A065A">
              <w:rPr>
                <w:rFonts w:asciiTheme="majorHAnsi" w:hAnsiTheme="majorHAnsi"/>
                <w:sz w:val="22"/>
                <w:szCs w:val="22"/>
              </w:rPr>
              <w:t>Ohomairangi</w:t>
            </w:r>
            <w:r w:rsidRPr="00E33410">
              <w:rPr>
                <w:rFonts w:asciiTheme="majorHAnsi" w:hAnsiTheme="majorHAnsi"/>
                <w:sz w:val="22"/>
                <w:szCs w:val="22"/>
              </w:rPr>
              <w:t xml:space="preserve"> ko tā te ākonga mahi he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tuhi i tētehi </w:t>
            </w:r>
            <w:r w:rsidR="00B92021">
              <w:rPr>
                <w:rFonts w:asciiTheme="majorHAnsi" w:hAnsiTheme="majorHAnsi"/>
                <w:sz w:val="22"/>
                <w:szCs w:val="22"/>
              </w:rPr>
              <w:t>kōrero whakamārama</w:t>
            </w:r>
            <w:r w:rsidR="005A065A">
              <w:rPr>
                <w:rFonts w:asciiTheme="majorHAnsi" w:hAnsiTheme="majorHAnsi"/>
                <w:sz w:val="22"/>
                <w:szCs w:val="22"/>
              </w:rPr>
              <w:t xml:space="preserve"> mō Ohomairangi </w:t>
            </w:r>
            <w:r w:rsidR="00B92021">
              <w:rPr>
                <w:rFonts w:asciiTheme="majorHAnsi" w:hAnsiTheme="majorHAnsi"/>
                <w:sz w:val="22"/>
                <w:szCs w:val="22"/>
              </w:rPr>
              <w:t xml:space="preserve">e </w:t>
            </w:r>
            <w:r w:rsidR="005A065A">
              <w:rPr>
                <w:rFonts w:asciiTheme="majorHAnsi" w:hAnsiTheme="majorHAnsi"/>
                <w:sz w:val="22"/>
                <w:szCs w:val="22"/>
              </w:rPr>
              <w:t>whakamārama</w:t>
            </w:r>
            <w:r w:rsidR="00B92021">
              <w:rPr>
                <w:rFonts w:asciiTheme="majorHAnsi" w:hAnsiTheme="majorHAnsi"/>
                <w:sz w:val="22"/>
                <w:szCs w:val="22"/>
              </w:rPr>
              <w:t xml:space="preserve"> ana</w:t>
            </w:r>
            <w:r w:rsidR="005A065A">
              <w:rPr>
                <w:rFonts w:asciiTheme="majorHAnsi" w:hAnsiTheme="majorHAnsi"/>
                <w:sz w:val="22"/>
                <w:szCs w:val="22"/>
              </w:rPr>
              <w:t xml:space="preserve"> i ēnei āhuatanga kei raro iho nei. </w:t>
            </w:r>
          </w:p>
          <w:p w14:paraId="442EA561" w14:textId="243E8EBA" w:rsidR="005A065A" w:rsidRDefault="005A065A" w:rsidP="005A065A">
            <w:pPr>
              <w:pStyle w:val="ListParagraph"/>
              <w:numPr>
                <w:ilvl w:val="0"/>
                <w:numId w:val="24"/>
              </w:numPr>
              <w:tabs>
                <w:tab w:val="left" w:pos="1945"/>
              </w:tabs>
              <w:spacing w:after="240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5A065A">
              <w:rPr>
                <w:rFonts w:asciiTheme="majorHAnsi" w:hAnsiTheme="majorHAnsi"/>
                <w:sz w:val="22"/>
                <w:szCs w:val="22"/>
              </w:rPr>
              <w:t xml:space="preserve">Tōna wāhi noho </w:t>
            </w:r>
          </w:p>
          <w:p w14:paraId="0EF62860" w14:textId="627E0D22" w:rsidR="005A065A" w:rsidRDefault="005A065A" w:rsidP="005A065A">
            <w:pPr>
              <w:pStyle w:val="ListParagraph"/>
              <w:numPr>
                <w:ilvl w:val="0"/>
                <w:numId w:val="24"/>
              </w:numPr>
              <w:tabs>
                <w:tab w:val="left" w:pos="1945"/>
              </w:tabs>
              <w:spacing w:after="240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Tōna mahi </w:t>
            </w:r>
          </w:p>
          <w:p w14:paraId="18CACB43" w14:textId="392FA877" w:rsidR="005A065A" w:rsidRDefault="005A065A" w:rsidP="005A065A">
            <w:pPr>
              <w:pStyle w:val="ListParagraph"/>
              <w:numPr>
                <w:ilvl w:val="0"/>
                <w:numId w:val="24"/>
              </w:numPr>
              <w:tabs>
                <w:tab w:val="left" w:pos="1945"/>
              </w:tabs>
              <w:spacing w:after="240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Tōna whakapapa</w:t>
            </w:r>
          </w:p>
          <w:p w14:paraId="745EB1BF" w14:textId="6E800C8B" w:rsidR="005A065A" w:rsidRDefault="005A065A" w:rsidP="005A065A">
            <w:pPr>
              <w:pStyle w:val="ListParagraph"/>
              <w:numPr>
                <w:ilvl w:val="0"/>
                <w:numId w:val="24"/>
              </w:numPr>
              <w:tabs>
                <w:tab w:val="left" w:pos="1945"/>
              </w:tabs>
              <w:spacing w:after="240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Ngā mahi pai ki a ia </w:t>
            </w:r>
          </w:p>
          <w:p w14:paraId="416E3199" w14:textId="25FC7A91" w:rsidR="005A065A" w:rsidRDefault="005A065A" w:rsidP="005A065A">
            <w:pPr>
              <w:pStyle w:val="ListParagraph"/>
              <w:numPr>
                <w:ilvl w:val="0"/>
                <w:numId w:val="24"/>
              </w:numPr>
              <w:tabs>
                <w:tab w:val="left" w:pos="1945"/>
              </w:tabs>
              <w:spacing w:after="240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Ngā mahi kua mahia e ia. </w:t>
            </w:r>
          </w:p>
          <w:p w14:paraId="61F6D295" w14:textId="3ADA3714" w:rsidR="005A065A" w:rsidRPr="005A065A" w:rsidRDefault="005A065A" w:rsidP="005A065A">
            <w:pPr>
              <w:tabs>
                <w:tab w:val="left" w:pos="1945"/>
              </w:tabs>
              <w:spacing w:after="240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Me whakamahi e te ākonga te taupānga canva ki te tuhi me te hanga</w:t>
            </w:r>
            <w:r w:rsidR="00A07D8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i tēne</w:t>
            </w:r>
            <w:r w:rsidR="00B92021">
              <w:rPr>
                <w:rFonts w:asciiTheme="majorHAnsi" w:hAnsiTheme="majorHAnsi"/>
                <w:sz w:val="22"/>
                <w:szCs w:val="22"/>
              </w:rPr>
              <w:t xml:space="preserve">i kōrero whakamārama.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2F973D0" w14:textId="3097A200" w:rsidR="005A065A" w:rsidRPr="00BC1897" w:rsidRDefault="005A065A" w:rsidP="005A065A">
            <w:pPr>
              <w:tabs>
                <w:tab w:val="left" w:pos="1945"/>
              </w:tabs>
              <w:spacing w:after="240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60BF3" w:rsidRPr="007E2244" w14:paraId="541602AC" w14:textId="77777777" w:rsidTr="004865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ADAD2" w:themeFill="accent1" w:themeFillTint="33"/>
          </w:tcPr>
          <w:p w14:paraId="39E1ECB5" w14:textId="7BAA7B60" w:rsidR="00C60BF3" w:rsidRPr="00DA2F3C" w:rsidRDefault="00534D19" w:rsidP="001D772D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 xml:space="preserve">Putaiao </w:t>
            </w:r>
          </w:p>
          <w:p w14:paraId="2B42A436" w14:textId="77777777" w:rsidR="00C60BF3" w:rsidRPr="00DA2F3C" w:rsidRDefault="00C60BF3" w:rsidP="001D772D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</w:rPr>
            </w:pPr>
          </w:p>
          <w:p w14:paraId="36A277E5" w14:textId="77777777" w:rsidR="00C60BF3" w:rsidRPr="00DA2F3C" w:rsidRDefault="00C60BF3" w:rsidP="001D772D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</w:rPr>
            </w:pPr>
          </w:p>
          <w:p w14:paraId="11DE6296" w14:textId="77777777" w:rsidR="00C60BF3" w:rsidRPr="00DA2F3C" w:rsidRDefault="00C60BF3" w:rsidP="001D772D">
            <w:pPr>
              <w:spacing w:after="240"/>
              <w:contextualSpacing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FADAD2" w:themeFill="accent1" w:themeFillTint="33"/>
          </w:tcPr>
          <w:p w14:paraId="1B78D888" w14:textId="122246D1" w:rsidR="00C60BF3" w:rsidRDefault="00CA660E" w:rsidP="001D772D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 w:rsidRPr="00CA660E">
              <w:rPr>
                <w:rFonts w:ascii="Century Gothic" w:eastAsia="MS Mincho" w:hAnsi="Century Gothic" w:cs="Times New Roman"/>
                <w:b/>
                <w:sz w:val="22"/>
              </w:rPr>
              <w:t>Te Ao Tūroa</w:t>
            </w:r>
            <w:r w:rsidR="00C60BF3" w:rsidRPr="00CA660E">
              <w:rPr>
                <w:rFonts w:ascii="Century Gothic" w:eastAsia="MS Mincho" w:hAnsi="Century Gothic" w:cs="Times New Roman"/>
                <w:b/>
                <w:sz w:val="22"/>
              </w:rPr>
              <w:t xml:space="preserve"> </w:t>
            </w:r>
          </w:p>
          <w:p w14:paraId="480385E9" w14:textId="1E33BA6C" w:rsidR="00CA660E" w:rsidRPr="00CA660E" w:rsidRDefault="00CA660E" w:rsidP="001D772D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>Te Taiao</w:t>
            </w:r>
          </w:p>
          <w:p w14:paraId="06178A30" w14:textId="3A0FB4AE" w:rsidR="00C60BF3" w:rsidRDefault="00CA660E" w:rsidP="001D772D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>4.3</w:t>
            </w:r>
            <w:r w:rsidR="00C60BF3" w:rsidRPr="00DA2F3C">
              <w:rPr>
                <w:rFonts w:ascii="Century Gothic" w:eastAsia="MS Mincho" w:hAnsi="Century Gothic" w:cs="Times New Roman"/>
                <w:b/>
                <w:sz w:val="22"/>
              </w:rPr>
              <w:t xml:space="preserve"> </w:t>
            </w:r>
          </w:p>
          <w:p w14:paraId="0A352304" w14:textId="77777777" w:rsidR="00C60BF3" w:rsidRPr="00DA2F3C" w:rsidRDefault="00C60BF3" w:rsidP="001D772D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</w:p>
          <w:p w14:paraId="332428B7" w14:textId="0A4AA981" w:rsidR="00C60BF3" w:rsidRPr="00C60BF3" w:rsidRDefault="00CA660E" w:rsidP="001D772D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CA660E">
              <w:rPr>
                <w:rFonts w:asciiTheme="majorHAnsi" w:hAnsiTheme="majorHAnsi"/>
                <w:sz w:val="22"/>
                <w:szCs w:val="22"/>
              </w:rPr>
              <w:t>Ka āhukahuka, ka whakamārama i ngā panoni o ngā momo koiora (me ngā mea motuhake o Aotearoa), o neherā tae noa ki tēnei wā</w:t>
            </w:r>
          </w:p>
        </w:tc>
        <w:tc>
          <w:tcPr>
            <w:tcW w:w="4961" w:type="dxa"/>
            <w:shd w:val="clear" w:color="auto" w:fill="FADAD2" w:themeFill="accent1" w:themeFillTint="33"/>
          </w:tcPr>
          <w:p w14:paraId="0D3ABDD7" w14:textId="52233528" w:rsidR="00C60BF3" w:rsidRDefault="00C3240B" w:rsidP="001D772D">
            <w:pPr>
              <w:spacing w:after="24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H</w:t>
            </w:r>
            <w:r w:rsidR="00F24842">
              <w:rPr>
                <w:rFonts w:asciiTheme="majorHAnsi" w:hAnsiTheme="majorHAnsi"/>
                <w:b/>
                <w:sz w:val="22"/>
                <w:szCs w:val="22"/>
              </w:rPr>
              <w:t>o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umaitawhiti </w:t>
            </w:r>
            <w:r w:rsidR="00C9316F">
              <w:rPr>
                <w:rFonts w:asciiTheme="majorHAnsi" w:hAnsiTheme="majorHAnsi"/>
                <w:b/>
                <w:sz w:val="22"/>
                <w:szCs w:val="22"/>
              </w:rPr>
              <w:t xml:space="preserve">me Uenuku </w:t>
            </w:r>
          </w:p>
          <w:p w14:paraId="6D9E1E38" w14:textId="35ED72A0" w:rsidR="00C9316F" w:rsidRDefault="00C66EF2" w:rsidP="00C66EF2">
            <w:pPr>
              <w:spacing w:after="240" w:line="30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C66EF2">
              <w:rPr>
                <w:rFonts w:asciiTheme="majorHAnsi" w:hAnsiTheme="majorHAnsi"/>
                <w:sz w:val="22"/>
                <w:szCs w:val="22"/>
              </w:rPr>
              <w:t xml:space="preserve">Mā te kaiako ngā kōrero mō </w:t>
            </w:r>
            <w:r w:rsidR="00C9316F">
              <w:rPr>
                <w:rFonts w:asciiTheme="majorHAnsi" w:hAnsiTheme="majorHAnsi"/>
                <w:sz w:val="22"/>
                <w:szCs w:val="22"/>
              </w:rPr>
              <w:t>H</w:t>
            </w:r>
            <w:r w:rsidR="00423344">
              <w:rPr>
                <w:rFonts w:asciiTheme="majorHAnsi" w:hAnsiTheme="majorHAnsi"/>
                <w:sz w:val="22"/>
                <w:szCs w:val="22"/>
              </w:rPr>
              <w:t>o</w:t>
            </w:r>
            <w:r w:rsidR="00C9316F">
              <w:rPr>
                <w:rFonts w:asciiTheme="majorHAnsi" w:hAnsiTheme="majorHAnsi"/>
                <w:sz w:val="22"/>
                <w:szCs w:val="22"/>
              </w:rPr>
              <w:t>umaitawhiti me Uenuku e whāngai ki ngā ākonga. Ko ēnei kōrero e hāngai ana ki te kainga o Uenuku i te kur</w:t>
            </w:r>
            <w:r w:rsidR="00A65F7F">
              <w:rPr>
                <w:rFonts w:asciiTheme="majorHAnsi" w:hAnsiTheme="majorHAnsi"/>
                <w:sz w:val="22"/>
                <w:szCs w:val="22"/>
              </w:rPr>
              <w:t>ī</w:t>
            </w:r>
            <w:r w:rsidR="00C9316F">
              <w:rPr>
                <w:rFonts w:asciiTheme="majorHAnsi" w:hAnsiTheme="majorHAnsi"/>
                <w:sz w:val="22"/>
                <w:szCs w:val="22"/>
              </w:rPr>
              <w:t xml:space="preserve"> o H</w:t>
            </w:r>
            <w:r w:rsidR="00647795">
              <w:rPr>
                <w:rFonts w:asciiTheme="majorHAnsi" w:hAnsiTheme="majorHAnsi"/>
                <w:sz w:val="22"/>
                <w:szCs w:val="22"/>
              </w:rPr>
              <w:t>o</w:t>
            </w:r>
            <w:r w:rsidR="00C9316F">
              <w:rPr>
                <w:rFonts w:asciiTheme="majorHAnsi" w:hAnsiTheme="majorHAnsi"/>
                <w:sz w:val="22"/>
                <w:szCs w:val="22"/>
              </w:rPr>
              <w:t>umaitawhiti me te kimi utu o Tamatekapua me Whakat</w:t>
            </w:r>
            <w:r w:rsidR="00A65F7F">
              <w:rPr>
                <w:rFonts w:asciiTheme="majorHAnsi" w:hAnsiTheme="majorHAnsi"/>
                <w:sz w:val="22"/>
                <w:szCs w:val="22"/>
              </w:rPr>
              <w:t>ū</w:t>
            </w:r>
            <w:r w:rsidR="00C9316F">
              <w:rPr>
                <w:rFonts w:asciiTheme="majorHAnsi" w:hAnsiTheme="majorHAnsi"/>
                <w:sz w:val="22"/>
                <w:szCs w:val="22"/>
              </w:rPr>
              <w:t xml:space="preserve">ria mo ngā mahi a Uenuku. </w:t>
            </w:r>
          </w:p>
          <w:p w14:paraId="4B758C5A" w14:textId="77777777" w:rsidR="00C9316F" w:rsidRDefault="00C9316F" w:rsidP="00C66EF2">
            <w:pPr>
              <w:spacing w:after="240" w:line="30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6C319175" w14:textId="77777777" w:rsidR="00534D19" w:rsidRDefault="00534D19" w:rsidP="00C9316F">
            <w:pPr>
              <w:spacing w:after="240" w:line="30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lastRenderedPageBreak/>
              <w:t>Mā te kaiako te whānuitanga o ēnei kōrero e whangai ki ngā ākonga. Mutu an</w:t>
            </w:r>
            <w:r w:rsidR="00A07D8C">
              <w:rPr>
                <w:rFonts w:asciiTheme="majorHAnsi" w:hAnsiTheme="majorHAnsi"/>
                <w:sz w:val="22"/>
                <w:szCs w:val="22"/>
              </w:rPr>
              <w:t xml:space="preserve">a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te āta whāngai o te kaiako ka noho takirua ngā ākonga ki te āta ōhia manomano i ngā wāhanga matua o ngā kōrero nei. </w:t>
            </w:r>
          </w:p>
          <w:p w14:paraId="3786D127" w14:textId="0518F568" w:rsidR="002C33FA" w:rsidRDefault="002C33FA" w:rsidP="00C9316F">
            <w:pPr>
              <w:spacing w:after="240" w:line="30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  <w:p w14:paraId="298B4C35" w14:textId="4233AE04" w:rsidR="00CA660E" w:rsidRDefault="00CA660E" w:rsidP="00C9316F">
            <w:pPr>
              <w:spacing w:after="240" w:line="30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Anei tētehi paetukutuku hei tirotiro mā te kaiako e whakarāpopoto ana i ngā kōrero mō Houmaitawhiti me Uenuku </w:t>
            </w:r>
          </w:p>
          <w:p w14:paraId="7D21C89A" w14:textId="77777777" w:rsidR="00C22D20" w:rsidRDefault="00601020" w:rsidP="00C9316F">
            <w:pPr>
              <w:spacing w:after="240" w:line="30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17" w:history="1">
              <w:r w:rsidR="00C22D20" w:rsidRPr="00C22D20">
                <w:rPr>
                  <w:color w:val="0000FF"/>
                  <w:u w:val="single"/>
                </w:rPr>
                <w:t>https://teara.govt.nz/en/photograph/1555/houmaitawhiti</w:t>
              </w:r>
            </w:hyperlink>
          </w:p>
          <w:p w14:paraId="19846699" w14:textId="1419AE10" w:rsidR="002C33FA" w:rsidRPr="00C9316F" w:rsidRDefault="002C33FA" w:rsidP="00C9316F">
            <w:pPr>
              <w:spacing w:after="240" w:line="30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64" w:type="dxa"/>
            <w:shd w:val="clear" w:color="auto" w:fill="FADAD2" w:themeFill="accent1" w:themeFillTint="33"/>
          </w:tcPr>
          <w:p w14:paraId="7B7BBFE0" w14:textId="266866A1" w:rsidR="00C60BF3" w:rsidRDefault="00ED0D8C" w:rsidP="00BC1B8F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  <w:szCs w:val="22"/>
              </w:rPr>
            </w:pPr>
            <w:r w:rsidRPr="00ED0D8C">
              <w:rPr>
                <w:rFonts w:ascii="Century Gothic" w:eastAsia="MS Mincho" w:hAnsi="Century Gothic" w:cs="Times New Roman"/>
                <w:b/>
                <w:sz w:val="22"/>
                <w:szCs w:val="22"/>
              </w:rPr>
              <w:lastRenderedPageBreak/>
              <w:t xml:space="preserve">He </w:t>
            </w:r>
            <w:r w:rsidR="005A065A">
              <w:rPr>
                <w:rFonts w:ascii="Century Gothic" w:eastAsia="MS Mincho" w:hAnsi="Century Gothic" w:cs="Times New Roman"/>
                <w:b/>
                <w:sz w:val="22"/>
                <w:szCs w:val="22"/>
              </w:rPr>
              <w:t xml:space="preserve">tuhi pukapuka </w:t>
            </w:r>
            <w:r w:rsidR="00534D19">
              <w:rPr>
                <w:rFonts w:ascii="Century Gothic" w:eastAsia="MS Mincho" w:hAnsi="Century Gothic" w:cs="Times New Roman"/>
                <w:b/>
                <w:sz w:val="22"/>
                <w:szCs w:val="22"/>
              </w:rPr>
              <w:t xml:space="preserve">(story bird) </w:t>
            </w:r>
            <w:r w:rsidRPr="00ED0D8C">
              <w:rPr>
                <w:rFonts w:ascii="Century Gothic" w:eastAsia="MS Mincho" w:hAnsi="Century Gothic" w:cs="Times New Roman"/>
                <w:b/>
                <w:sz w:val="22"/>
                <w:szCs w:val="22"/>
              </w:rPr>
              <w:t xml:space="preserve"> </w:t>
            </w:r>
          </w:p>
          <w:p w14:paraId="03C9CABD" w14:textId="30B9D88F" w:rsidR="00ED0D8C" w:rsidRDefault="00ED0D8C" w:rsidP="00BC1B8F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  <w:szCs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  <w:szCs w:val="22"/>
              </w:rPr>
              <w:t>He mahi taki</w:t>
            </w:r>
            <w:r w:rsidR="005A065A">
              <w:rPr>
                <w:rFonts w:ascii="Century Gothic" w:eastAsia="MS Mincho" w:hAnsi="Century Gothic" w:cs="Times New Roman"/>
                <w:b/>
                <w:sz w:val="22"/>
                <w:szCs w:val="22"/>
              </w:rPr>
              <w:t>rua</w:t>
            </w:r>
          </w:p>
          <w:p w14:paraId="5F67AC80" w14:textId="77777777" w:rsidR="00ED0D8C" w:rsidRDefault="00ED0D8C" w:rsidP="00BC1B8F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  <w:szCs w:val="22"/>
              </w:rPr>
            </w:pPr>
          </w:p>
          <w:p w14:paraId="149BE871" w14:textId="26707B78" w:rsidR="00ED0D8C" w:rsidRDefault="00ED0D8C" w:rsidP="00534D19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  <w:r w:rsidRPr="00ED0D8C">
              <w:rPr>
                <w:rFonts w:ascii="Century Gothic" w:eastAsia="MS Mincho" w:hAnsi="Century Gothic" w:cs="Times New Roman"/>
                <w:sz w:val="22"/>
                <w:szCs w:val="22"/>
              </w:rPr>
              <w:t xml:space="preserve">Mai i ngā kōrero kua whāngaihia ki </w:t>
            </w:r>
            <w:r w:rsidR="00534D19">
              <w:rPr>
                <w:rFonts w:ascii="Century Gothic" w:eastAsia="MS Mincho" w:hAnsi="Century Gothic" w:cs="Times New Roman"/>
                <w:sz w:val="22"/>
                <w:szCs w:val="22"/>
              </w:rPr>
              <w:t xml:space="preserve">ngā ākonga mō Haumaitawhiti me Uenuku ko tā ngā ākonga mahi he tuhi pukapuka mō te kura teina e āta whakamārama ana i ia āhuatanga i ia </w:t>
            </w:r>
            <w:r w:rsidR="00A07D8C">
              <w:rPr>
                <w:rFonts w:ascii="Century Gothic" w:eastAsia="MS Mincho" w:hAnsi="Century Gothic" w:cs="Times New Roman"/>
                <w:sz w:val="22"/>
                <w:szCs w:val="22"/>
              </w:rPr>
              <w:t>wāhanga</w:t>
            </w:r>
            <w:r w:rsidR="00534D19">
              <w:rPr>
                <w:rFonts w:ascii="Century Gothic" w:eastAsia="MS Mincho" w:hAnsi="Century Gothic" w:cs="Times New Roman"/>
                <w:sz w:val="22"/>
                <w:szCs w:val="22"/>
              </w:rPr>
              <w:t xml:space="preserve"> o ēnei kōrero tuku </w:t>
            </w:r>
            <w:r w:rsidR="00534D19">
              <w:rPr>
                <w:rFonts w:ascii="Century Gothic" w:eastAsia="MS Mincho" w:hAnsi="Century Gothic" w:cs="Times New Roman"/>
                <w:sz w:val="22"/>
                <w:szCs w:val="22"/>
              </w:rPr>
              <w:lastRenderedPageBreak/>
              <w:t xml:space="preserve">iho. E tuhi ana ngā ākonga i tēnei pukapuka mō ngā pīpī o te kura nō reira kia pērā te taumata o te reo me ngā pikitia. </w:t>
            </w:r>
          </w:p>
          <w:p w14:paraId="3EBE4AE4" w14:textId="77777777" w:rsidR="00534D19" w:rsidRDefault="00534D19" w:rsidP="00534D19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</w:p>
          <w:p w14:paraId="0BE10F56" w14:textId="44C1FAC9" w:rsidR="00534D19" w:rsidRPr="00ED0D8C" w:rsidRDefault="00534D19" w:rsidP="00534D19">
            <w:pPr>
              <w:tabs>
                <w:tab w:val="left" w:pos="1945"/>
              </w:tabs>
              <w:spacing w:before="0" w:after="240" w:line="300" w:lineRule="auto"/>
              <w:ind w:right="2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  <w:szCs w:val="22"/>
              </w:rPr>
            </w:pPr>
            <w:r>
              <w:rPr>
                <w:rFonts w:ascii="Century Gothic" w:eastAsia="MS Mincho" w:hAnsi="Century Gothic" w:cs="Times New Roman"/>
                <w:sz w:val="22"/>
                <w:szCs w:val="22"/>
              </w:rPr>
              <w:t xml:space="preserve">Ko te taupānga ka whakamahia mō tēnei pukapuka ko te story bird. </w:t>
            </w:r>
          </w:p>
        </w:tc>
      </w:tr>
      <w:tr w:rsidR="00C60BF3" w:rsidRPr="007E2244" w14:paraId="1D9469E3" w14:textId="77777777" w:rsidTr="002963F1">
        <w:trPr>
          <w:trHeight w:val="2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 w:themeFill="background1"/>
          </w:tcPr>
          <w:p w14:paraId="6B7175AB" w14:textId="77777777" w:rsidR="00C60BF3" w:rsidRPr="002A0008" w:rsidRDefault="00C60BF3" w:rsidP="001D772D">
            <w:pPr>
              <w:spacing w:after="240"/>
              <w:contextualSpacing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 xml:space="preserve">Te Reo </w:t>
            </w:r>
          </w:p>
        </w:tc>
        <w:tc>
          <w:tcPr>
            <w:tcW w:w="3118" w:type="dxa"/>
            <w:shd w:val="clear" w:color="auto" w:fill="FFFFFF" w:themeFill="background1"/>
          </w:tcPr>
          <w:p w14:paraId="7ABC249E" w14:textId="5BABAA7F" w:rsidR="00C60BF3" w:rsidRPr="00116EDD" w:rsidRDefault="00C60BF3" w:rsidP="001D772D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 w:rsidRPr="00116EDD">
              <w:rPr>
                <w:rFonts w:ascii="Century Gothic" w:eastAsia="MS Mincho" w:hAnsi="Century Gothic" w:cs="Times New Roman"/>
                <w:b/>
                <w:sz w:val="22"/>
              </w:rPr>
              <w:t>Ā-</w:t>
            </w:r>
            <w:r w:rsidR="00ED0D8C">
              <w:rPr>
                <w:rFonts w:ascii="Century Gothic" w:eastAsia="MS Mincho" w:hAnsi="Century Gothic" w:cs="Times New Roman"/>
                <w:b/>
                <w:sz w:val="22"/>
              </w:rPr>
              <w:t>Tā</w:t>
            </w:r>
          </w:p>
          <w:p w14:paraId="1ED5B936" w14:textId="2707A042" w:rsidR="00C60BF3" w:rsidRDefault="00ED0D8C" w:rsidP="001D772D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>Puna Reo</w:t>
            </w:r>
          </w:p>
          <w:p w14:paraId="6467E190" w14:textId="033A84B6" w:rsidR="00C60BF3" w:rsidRDefault="00C60BF3" w:rsidP="001D772D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sz w:val="22"/>
              </w:rPr>
            </w:pPr>
            <w:r>
              <w:rPr>
                <w:rFonts w:ascii="Century Gothic" w:eastAsia="MS Mincho" w:hAnsi="Century Gothic" w:cs="Times New Roman"/>
                <w:b/>
                <w:sz w:val="22"/>
              </w:rPr>
              <w:t>4.</w:t>
            </w:r>
            <w:r w:rsidR="00ED0D8C">
              <w:rPr>
                <w:rFonts w:ascii="Century Gothic" w:eastAsia="MS Mincho" w:hAnsi="Century Gothic" w:cs="Times New Roman"/>
                <w:b/>
                <w:sz w:val="22"/>
              </w:rPr>
              <w:t>4</w:t>
            </w:r>
          </w:p>
          <w:p w14:paraId="3639E501" w14:textId="77777777" w:rsidR="00ED0D8C" w:rsidRDefault="00ED0D8C" w:rsidP="003F63D4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</w:rPr>
            </w:pPr>
          </w:p>
          <w:p w14:paraId="336D45E0" w14:textId="607CFE6F" w:rsidR="003F63D4" w:rsidRPr="003F63D4" w:rsidRDefault="003F63D4" w:rsidP="003F63D4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sz w:val="22"/>
              </w:rPr>
            </w:pPr>
            <w:r w:rsidRPr="003F63D4">
              <w:rPr>
                <w:rFonts w:ascii="Century Gothic" w:eastAsia="MS Mincho" w:hAnsi="Century Gothic" w:cs="Times New Roman"/>
                <w:sz w:val="22"/>
              </w:rPr>
              <w:t xml:space="preserve">4. Ka tika te tātaki kupu hou me te whai i ngā ture o te reo.  </w:t>
            </w:r>
          </w:p>
          <w:p w14:paraId="082F112E" w14:textId="66133ACB" w:rsidR="00C60BF3" w:rsidRPr="004F56FB" w:rsidRDefault="00C60BF3" w:rsidP="003F63D4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MS Mincho" w:hAnsi="Century Gothic" w:cs="Times New Roman"/>
                <w:b/>
                <w:color w:val="455F51"/>
                <w:sz w:val="22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10B2CCE8" w14:textId="6CBF8536" w:rsidR="00C60BF3" w:rsidRDefault="00C3240B" w:rsidP="001D772D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Tamatekapua </w:t>
            </w:r>
            <w:r w:rsidR="003F7C2C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366BA6CA" w14:textId="77777777" w:rsidR="00C60BF3" w:rsidRDefault="00C60BF3" w:rsidP="001D772D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43CD607" w14:textId="34458FE0" w:rsidR="00C66EF2" w:rsidRPr="00C66EF2" w:rsidRDefault="00534D19" w:rsidP="00C66EF2">
            <w:pPr>
              <w:spacing w:after="240" w:line="30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Nā te nui o ngā kōrero mō Tamatekapua, tukuna ngā tamariki ki te rangahau i te  rangatira nei. He momo whakataetae, ko te rōpū tuatahi ki te kimi i ngā meka 10 e pā ana ki a Tamatekapua ka </w:t>
            </w:r>
            <w:r w:rsidR="002963F1">
              <w:rPr>
                <w:rFonts w:asciiTheme="majorHAnsi" w:hAnsiTheme="majorHAnsi"/>
                <w:sz w:val="22"/>
                <w:szCs w:val="22"/>
              </w:rPr>
              <w:t>whiwhi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i tētehi </w:t>
            </w:r>
            <w:r w:rsidR="00B92021">
              <w:rPr>
                <w:rFonts w:asciiTheme="majorHAnsi" w:hAnsiTheme="majorHAnsi"/>
                <w:sz w:val="22"/>
                <w:szCs w:val="22"/>
              </w:rPr>
              <w:t>taonga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(mā te kaiako e whakatau) </w:t>
            </w:r>
          </w:p>
          <w:p w14:paraId="5AEA6A4C" w14:textId="1CC9AA0E" w:rsidR="00C60BF3" w:rsidRPr="002A0008" w:rsidRDefault="00C60BF3" w:rsidP="001D772D">
            <w:pPr>
              <w:spacing w:after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064" w:type="dxa"/>
            <w:shd w:val="clear" w:color="auto" w:fill="FFFFFF" w:themeFill="background1"/>
          </w:tcPr>
          <w:p w14:paraId="75F5ADE0" w14:textId="42EF2358" w:rsidR="00C60BF3" w:rsidRDefault="003F63D4" w:rsidP="00B92021">
            <w:pPr>
              <w:tabs>
                <w:tab w:val="left" w:pos="1920"/>
              </w:tabs>
              <w:spacing w:after="240" w:line="300" w:lineRule="auto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 w:rsidRPr="003F63D4">
              <w:rPr>
                <w:rFonts w:asciiTheme="majorHAnsi" w:hAnsiTheme="majorHAnsi"/>
                <w:b/>
                <w:sz w:val="22"/>
                <w:szCs w:val="22"/>
              </w:rPr>
              <w:t xml:space="preserve">He </w:t>
            </w:r>
            <w:r w:rsidR="002963F1">
              <w:rPr>
                <w:rFonts w:asciiTheme="majorHAnsi" w:hAnsiTheme="majorHAnsi"/>
                <w:b/>
                <w:sz w:val="22"/>
                <w:szCs w:val="22"/>
              </w:rPr>
              <w:t>tuhinga a</w:t>
            </w:r>
            <w:r w:rsidR="00B92021">
              <w:rPr>
                <w:rFonts w:asciiTheme="majorHAnsi" w:hAnsiTheme="majorHAnsi"/>
                <w:b/>
                <w:sz w:val="22"/>
                <w:szCs w:val="22"/>
              </w:rPr>
              <w:t>uaha</w:t>
            </w:r>
          </w:p>
          <w:p w14:paraId="2665B044" w14:textId="75F2007D" w:rsidR="003F63D4" w:rsidRDefault="003F63D4" w:rsidP="001D772D">
            <w:pPr>
              <w:tabs>
                <w:tab w:val="left" w:pos="1945"/>
              </w:tabs>
              <w:spacing w:after="240" w:line="300" w:lineRule="auto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  <w:r w:rsidRPr="003F63D4">
              <w:rPr>
                <w:rFonts w:asciiTheme="majorHAnsi" w:hAnsiTheme="majorHAnsi"/>
                <w:b/>
                <w:sz w:val="22"/>
                <w:szCs w:val="22"/>
              </w:rPr>
              <w:t>He mahi tak</w:t>
            </w:r>
            <w:r w:rsidR="00534D19">
              <w:rPr>
                <w:rFonts w:asciiTheme="majorHAnsi" w:hAnsiTheme="majorHAnsi"/>
                <w:b/>
                <w:sz w:val="22"/>
                <w:szCs w:val="22"/>
              </w:rPr>
              <w:t>irua</w:t>
            </w:r>
          </w:p>
          <w:p w14:paraId="6159F680" w14:textId="56658B5E" w:rsidR="003F63D4" w:rsidRDefault="003F63D4" w:rsidP="001D772D">
            <w:pPr>
              <w:tabs>
                <w:tab w:val="left" w:pos="1945"/>
              </w:tabs>
              <w:spacing w:after="240" w:line="300" w:lineRule="auto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2BE51A83" w14:textId="5B6413BA" w:rsidR="002963F1" w:rsidRDefault="002963F1" w:rsidP="001D772D">
            <w:pPr>
              <w:tabs>
                <w:tab w:val="left" w:pos="1945"/>
              </w:tabs>
              <w:spacing w:after="240" w:line="300" w:lineRule="auto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 w:rsidRPr="002963F1">
              <w:rPr>
                <w:rFonts w:asciiTheme="majorHAnsi" w:hAnsiTheme="majorHAnsi"/>
                <w:bCs/>
                <w:sz w:val="22"/>
                <w:szCs w:val="22"/>
              </w:rPr>
              <w:t>Mai i ngā kōrero kua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 rangahaua e ngā ākonga mō Tamatekapua ko </w:t>
            </w:r>
            <w:r w:rsidR="00A65F7F">
              <w:rPr>
                <w:rFonts w:asciiTheme="majorHAnsi" w:hAnsiTheme="majorHAnsi"/>
                <w:bCs/>
                <w:sz w:val="22"/>
                <w:szCs w:val="22"/>
              </w:rPr>
              <w:t>ā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 rāua mahi he tuhi i tētehi tuhinga auaha e whakamārama ana i ētehi āhuatanga o Tamatekapua. Ko te huarahi e auaha ai ngā tuhinga ko ēnei kei raro iho nei. </w:t>
            </w:r>
          </w:p>
          <w:p w14:paraId="460C2B7E" w14:textId="67DFA0A4" w:rsidR="002963F1" w:rsidRDefault="002963F1" w:rsidP="002963F1">
            <w:pPr>
              <w:pStyle w:val="ListParagraph"/>
              <w:numPr>
                <w:ilvl w:val="0"/>
                <w:numId w:val="25"/>
              </w:numPr>
              <w:tabs>
                <w:tab w:val="left" w:pos="1945"/>
              </w:tabs>
              <w:spacing w:after="240" w:line="300" w:lineRule="auto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Waiata</w:t>
            </w:r>
          </w:p>
          <w:p w14:paraId="0922A34D" w14:textId="76C577CC" w:rsidR="002963F1" w:rsidRDefault="002963F1" w:rsidP="002963F1">
            <w:pPr>
              <w:pStyle w:val="ListParagraph"/>
              <w:numPr>
                <w:ilvl w:val="0"/>
                <w:numId w:val="25"/>
              </w:numPr>
              <w:tabs>
                <w:tab w:val="left" w:pos="1945"/>
              </w:tabs>
              <w:spacing w:after="240" w:line="300" w:lineRule="auto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Pao</w:t>
            </w:r>
          </w:p>
          <w:p w14:paraId="1091C5BF" w14:textId="00A93452" w:rsidR="002963F1" w:rsidRDefault="002963F1" w:rsidP="002963F1">
            <w:pPr>
              <w:pStyle w:val="ListParagraph"/>
              <w:numPr>
                <w:ilvl w:val="0"/>
                <w:numId w:val="25"/>
              </w:numPr>
              <w:tabs>
                <w:tab w:val="left" w:pos="1945"/>
              </w:tabs>
              <w:spacing w:after="240" w:line="300" w:lineRule="auto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Mōteatea</w:t>
            </w:r>
          </w:p>
          <w:p w14:paraId="7648EBFA" w14:textId="728EB38B" w:rsidR="002963F1" w:rsidRDefault="002963F1" w:rsidP="002963F1">
            <w:pPr>
              <w:pStyle w:val="ListParagraph"/>
              <w:numPr>
                <w:ilvl w:val="0"/>
                <w:numId w:val="25"/>
              </w:numPr>
              <w:tabs>
                <w:tab w:val="left" w:pos="1945"/>
              </w:tabs>
              <w:spacing w:after="240" w:line="300" w:lineRule="auto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Ruri </w:t>
            </w:r>
          </w:p>
          <w:p w14:paraId="54A98F5C" w14:textId="6943A922" w:rsidR="002963F1" w:rsidRPr="002963F1" w:rsidRDefault="002963F1" w:rsidP="002963F1">
            <w:pPr>
              <w:pStyle w:val="ListParagraph"/>
              <w:numPr>
                <w:ilvl w:val="0"/>
                <w:numId w:val="25"/>
              </w:numPr>
              <w:tabs>
                <w:tab w:val="left" w:pos="1945"/>
              </w:tabs>
              <w:spacing w:after="240" w:line="300" w:lineRule="auto"/>
              <w:ind w:righ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Rotarota</w:t>
            </w:r>
          </w:p>
          <w:p w14:paraId="28B0B174" w14:textId="6279C7DA" w:rsidR="003F63D4" w:rsidRPr="003F63D4" w:rsidRDefault="002963F1" w:rsidP="00534D19">
            <w:pPr>
              <w:tabs>
                <w:tab w:val="left" w:pos="1945"/>
              </w:tabs>
              <w:spacing w:after="240" w:line="300" w:lineRule="auto"/>
              <w:ind w:right="2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Mā ngā ākonga </w:t>
            </w:r>
            <w:r w:rsidR="00B92021">
              <w:rPr>
                <w:rFonts w:asciiTheme="majorHAnsi" w:hAnsiTheme="majorHAnsi"/>
                <w:sz w:val="22"/>
                <w:szCs w:val="22"/>
              </w:rPr>
              <w:t xml:space="preserve">te rangi me te momo waiata e whiriwhiri.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</w:tr>
    </w:tbl>
    <w:p w14:paraId="73928547" w14:textId="77777777" w:rsidR="00B73426" w:rsidRDefault="00B73426" w:rsidP="003F7C2C">
      <w:pPr>
        <w:sectPr w:rsidR="00B73426" w:rsidSect="002D431C">
          <w:type w:val="nextColumn"/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14:paraId="125DF4F4" w14:textId="77777777" w:rsidR="00B73426" w:rsidRPr="00EB5875" w:rsidRDefault="00B73426" w:rsidP="00B73426">
      <w:pPr>
        <w:pStyle w:val="Heading1"/>
        <w:rPr>
          <w:b/>
        </w:rPr>
      </w:pPr>
      <w:r>
        <w:rPr>
          <w:b/>
        </w:rPr>
        <w:lastRenderedPageBreak/>
        <w:t>Ngā</w:t>
      </w:r>
      <w:r w:rsidRPr="00EB5875">
        <w:rPr>
          <w:b/>
        </w:rPr>
        <w:t xml:space="preserve"> rauemi tautoko </w:t>
      </w:r>
    </w:p>
    <w:p w14:paraId="398AF2E8" w14:textId="77777777" w:rsidR="00B73426" w:rsidRPr="008F2E50" w:rsidRDefault="00B73426" w:rsidP="00B73426"/>
    <w:p w14:paraId="229585F3" w14:textId="77777777" w:rsidR="00B73426" w:rsidRDefault="00B73426" w:rsidP="00B73426">
      <w:pPr>
        <w:keepNext/>
        <w:keepLines/>
        <w:spacing w:before="80" w:after="0" w:line="240" w:lineRule="auto"/>
        <w:outlineLvl w:val="1"/>
        <w:rPr>
          <w:rFonts w:ascii="Century Gothic" w:eastAsia="MS Gothic" w:hAnsi="Century Gothic" w:cs="Times New Roman"/>
          <w:b/>
          <w:bCs/>
          <w:color w:val="404040"/>
          <w:sz w:val="24"/>
          <w:szCs w:val="24"/>
        </w:rPr>
      </w:pPr>
      <w:r w:rsidRPr="008222CE">
        <w:rPr>
          <w:rFonts w:ascii="Century Gothic" w:eastAsia="MS Gothic" w:hAnsi="Century Gothic" w:cs="Times New Roman"/>
          <w:b/>
          <w:bCs/>
          <w:color w:val="404040"/>
          <w:sz w:val="24"/>
          <w:szCs w:val="24"/>
        </w:rPr>
        <w:t xml:space="preserve">Pukapuka </w:t>
      </w:r>
    </w:p>
    <w:p w14:paraId="5D4082AF" w14:textId="77777777" w:rsidR="00B73426" w:rsidRDefault="00B73426" w:rsidP="00B73426">
      <w:pPr>
        <w:keepNext/>
        <w:keepLines/>
        <w:spacing w:before="80" w:after="0" w:line="240" w:lineRule="auto"/>
        <w:outlineLvl w:val="1"/>
        <w:rPr>
          <w:rFonts w:ascii="Century Gothic" w:eastAsia="MS Gothic" w:hAnsi="Century Gothic" w:cs="Times New Roman"/>
          <w:b/>
          <w:bCs/>
          <w:color w:val="404040"/>
          <w:sz w:val="24"/>
          <w:szCs w:val="24"/>
        </w:rPr>
      </w:pPr>
    </w:p>
    <w:p w14:paraId="0EE25163" w14:textId="77777777" w:rsidR="00B73426" w:rsidRDefault="00B73426" w:rsidP="00B73426">
      <w:pPr>
        <w:keepNext/>
        <w:keepLines/>
        <w:spacing w:before="80" w:after="0" w:line="240" w:lineRule="auto"/>
        <w:outlineLvl w:val="1"/>
        <w:rPr>
          <w:rFonts w:ascii="Century Gothic" w:eastAsia="MS Gothic" w:hAnsi="Century Gothic" w:cs="Times New Roman"/>
          <w:color w:val="404040"/>
          <w:sz w:val="24"/>
          <w:szCs w:val="24"/>
        </w:rPr>
      </w:pPr>
      <w:r w:rsidRPr="00DD4BEF">
        <w:rPr>
          <w:rFonts w:ascii="Century Gothic" w:eastAsia="MS Gothic" w:hAnsi="Century Gothic" w:cs="Times New Roman"/>
          <w:color w:val="404040"/>
          <w:sz w:val="24"/>
          <w:szCs w:val="24"/>
        </w:rPr>
        <w:t>Best, Eldson. (1899). "Notes on Maori Mythology." Journal of the Polynesian Society 8:93-121, p. 108.</w:t>
      </w:r>
    </w:p>
    <w:p w14:paraId="1B590654" w14:textId="77777777" w:rsidR="00B73426" w:rsidRPr="002C33FA" w:rsidRDefault="00B73426" w:rsidP="00B73426">
      <w:pPr>
        <w:keepNext/>
        <w:keepLines/>
        <w:spacing w:before="80" w:after="0" w:line="240" w:lineRule="auto"/>
        <w:outlineLvl w:val="1"/>
        <w:rPr>
          <w:rFonts w:ascii="Century Gothic" w:eastAsia="MS Gothic" w:hAnsi="Century Gothic" w:cs="Times New Roman"/>
          <w:color w:val="404040"/>
          <w:sz w:val="24"/>
          <w:szCs w:val="24"/>
          <w:lang w:val="en-NZ"/>
        </w:rPr>
      </w:pPr>
    </w:p>
    <w:p w14:paraId="4154834E" w14:textId="77777777" w:rsidR="00B73426" w:rsidRDefault="00B73426" w:rsidP="00B73426">
      <w:pPr>
        <w:keepNext/>
        <w:keepLines/>
        <w:spacing w:before="80" w:after="0" w:line="240" w:lineRule="auto"/>
        <w:outlineLvl w:val="1"/>
        <w:rPr>
          <w:rFonts w:ascii="Century Gothic" w:eastAsia="MS Gothic" w:hAnsi="Century Gothic" w:cs="Times New Roman"/>
          <w:color w:val="404040"/>
          <w:sz w:val="24"/>
          <w:szCs w:val="24"/>
        </w:rPr>
      </w:pPr>
      <w:r w:rsidRPr="00DD4BEF">
        <w:rPr>
          <w:rFonts w:ascii="Century Gothic" w:eastAsia="MS Gothic" w:hAnsi="Century Gothic" w:cs="Times New Roman"/>
          <w:color w:val="404040"/>
          <w:sz w:val="24"/>
          <w:szCs w:val="24"/>
        </w:rPr>
        <w:t>Tregear, Edward. (1891). Maori-Polynesian Comparative Dictionary. Wellington: Government Printer, p. 367.</w:t>
      </w:r>
    </w:p>
    <w:p w14:paraId="623E296A" w14:textId="77777777" w:rsidR="00B73426" w:rsidRPr="00DD4BEF" w:rsidRDefault="00B73426" w:rsidP="00B73426">
      <w:pPr>
        <w:keepNext/>
        <w:keepLines/>
        <w:spacing w:before="80" w:after="0" w:line="240" w:lineRule="auto"/>
        <w:outlineLvl w:val="1"/>
        <w:rPr>
          <w:rFonts w:ascii="Century Gothic" w:eastAsia="MS Gothic" w:hAnsi="Century Gothic" w:cs="Times New Roman"/>
          <w:color w:val="404040"/>
          <w:sz w:val="24"/>
          <w:szCs w:val="24"/>
        </w:rPr>
      </w:pPr>
    </w:p>
    <w:p w14:paraId="05C7BECC" w14:textId="77777777" w:rsidR="00B73426" w:rsidRPr="00DD4BEF" w:rsidRDefault="00B73426" w:rsidP="00B73426">
      <w:pPr>
        <w:keepNext/>
        <w:keepLines/>
        <w:spacing w:before="80" w:after="0" w:line="240" w:lineRule="auto"/>
        <w:outlineLvl w:val="1"/>
        <w:rPr>
          <w:rFonts w:ascii="Century Gothic" w:eastAsia="MS Gothic" w:hAnsi="Century Gothic" w:cs="Times New Roman"/>
          <w:color w:val="404040"/>
          <w:sz w:val="24"/>
          <w:szCs w:val="24"/>
        </w:rPr>
      </w:pPr>
      <w:r w:rsidRPr="00DD4BEF">
        <w:rPr>
          <w:rFonts w:ascii="Century Gothic" w:eastAsia="MS Gothic" w:hAnsi="Century Gothic" w:cs="Times New Roman"/>
          <w:color w:val="404040"/>
          <w:sz w:val="24"/>
          <w:szCs w:val="24"/>
        </w:rPr>
        <w:t>White, John. (1887). Ancient History of the Maori. 6 vols. Wellington: G. Didsbury, Government Printer, p. 4:25.</w:t>
      </w:r>
    </w:p>
    <w:p w14:paraId="5AEF522D" w14:textId="77777777" w:rsidR="00B73426" w:rsidRPr="008222CE" w:rsidRDefault="00B73426" w:rsidP="00B73426">
      <w:pPr>
        <w:spacing w:after="240"/>
        <w:contextualSpacing/>
        <w:rPr>
          <w:rFonts w:ascii="Century Gothic" w:eastAsia="MS Mincho" w:hAnsi="Century Gothic" w:cs="Times New Roman"/>
          <w:bCs/>
          <w:sz w:val="24"/>
        </w:rPr>
      </w:pPr>
    </w:p>
    <w:p w14:paraId="2A307FC9" w14:textId="77777777" w:rsidR="00B73426" w:rsidRDefault="00B73426" w:rsidP="00B73426">
      <w:pPr>
        <w:spacing w:after="240"/>
        <w:contextualSpacing/>
        <w:rPr>
          <w:rFonts w:ascii="Century Gothic" w:eastAsia="MS Mincho" w:hAnsi="Century Gothic" w:cs="Times New Roman"/>
          <w:b/>
          <w:bCs/>
          <w:sz w:val="24"/>
        </w:rPr>
      </w:pPr>
      <w:r w:rsidRPr="008222CE">
        <w:rPr>
          <w:rFonts w:ascii="Century Gothic" w:eastAsia="MS Mincho" w:hAnsi="Century Gothic" w:cs="Times New Roman"/>
          <w:b/>
          <w:bCs/>
          <w:sz w:val="24"/>
        </w:rPr>
        <w:t xml:space="preserve">Pae tukutuku </w:t>
      </w:r>
    </w:p>
    <w:p w14:paraId="21A30A07" w14:textId="77777777" w:rsidR="00B73426" w:rsidRDefault="00B73426" w:rsidP="00B73426">
      <w:pPr>
        <w:spacing w:after="240"/>
        <w:contextualSpacing/>
        <w:rPr>
          <w:rFonts w:ascii="Century Gothic" w:eastAsia="MS Mincho" w:hAnsi="Century Gothic" w:cs="Times New Roman"/>
          <w:b/>
          <w:bCs/>
          <w:sz w:val="24"/>
        </w:rPr>
      </w:pPr>
    </w:p>
    <w:p w14:paraId="06C47761" w14:textId="77777777" w:rsidR="00B73426" w:rsidRPr="00DA4A0E" w:rsidRDefault="00B73426" w:rsidP="00B73426">
      <w:pPr>
        <w:spacing w:after="240"/>
        <w:ind w:left="360" w:hanging="360"/>
        <w:contextualSpacing/>
        <w:rPr>
          <w:rFonts w:ascii="Century Gothic" w:eastAsia="MS Mincho" w:hAnsi="Century Gothic" w:cs="Times New Roman"/>
          <w:color w:val="D565D2"/>
          <w:sz w:val="22"/>
          <w:szCs w:val="22"/>
          <w:lang w:val="mi-NZ"/>
        </w:rPr>
      </w:pPr>
      <w:r>
        <w:rPr>
          <w:rFonts w:ascii="Century Gothic" w:eastAsia="MS Mincho" w:hAnsi="Century Gothic" w:cs="Times New Roman"/>
          <w:sz w:val="22"/>
          <w:szCs w:val="22"/>
        </w:rPr>
        <w:t xml:space="preserve">Te Ara – The Encyclopedia of New Zealand – Te Arawa Genealogy </w:t>
      </w:r>
    </w:p>
    <w:p w14:paraId="3A2466A2" w14:textId="77777777" w:rsidR="00B73426" w:rsidRDefault="00B73426" w:rsidP="00B73426">
      <w:pPr>
        <w:spacing w:after="240"/>
        <w:ind w:left="360" w:hanging="360"/>
        <w:contextualSpacing/>
        <w:rPr>
          <w:rFonts w:asciiTheme="majorHAnsi" w:hAnsiTheme="majorHAnsi"/>
          <w:sz w:val="24"/>
          <w:szCs w:val="24"/>
        </w:rPr>
      </w:pPr>
      <w:hyperlink r:id="rId18" w:history="1">
        <w:r w:rsidRPr="00DD4BEF">
          <w:rPr>
            <w:rStyle w:val="Hyperlink"/>
            <w:rFonts w:asciiTheme="majorHAnsi" w:hAnsiTheme="majorHAnsi"/>
            <w:sz w:val="24"/>
            <w:szCs w:val="24"/>
          </w:rPr>
          <w:t>https://teara.govt.nz/en/whakapapa/1508/te-arawa-genealogy</w:t>
        </w:r>
      </w:hyperlink>
    </w:p>
    <w:p w14:paraId="218216A4" w14:textId="77777777" w:rsidR="00B73426" w:rsidRPr="00DD4BEF" w:rsidRDefault="00B73426" w:rsidP="00B73426">
      <w:pPr>
        <w:spacing w:after="240"/>
        <w:ind w:left="360" w:hanging="360"/>
        <w:contextualSpacing/>
        <w:rPr>
          <w:rFonts w:asciiTheme="majorHAnsi" w:hAnsiTheme="majorHAnsi"/>
          <w:sz w:val="24"/>
          <w:szCs w:val="24"/>
        </w:rPr>
      </w:pPr>
    </w:p>
    <w:p w14:paraId="16AB577D" w14:textId="77777777" w:rsidR="00B73426" w:rsidRPr="008222CE" w:rsidRDefault="00B73426" w:rsidP="00B73426">
      <w:pPr>
        <w:spacing w:after="240"/>
        <w:ind w:left="360" w:hanging="360"/>
        <w:contextualSpacing/>
        <w:rPr>
          <w:rFonts w:ascii="Century Gothic" w:eastAsia="MS Mincho" w:hAnsi="Century Gothic" w:cs="Times New Roman"/>
          <w:sz w:val="22"/>
          <w:szCs w:val="22"/>
        </w:rPr>
      </w:pPr>
      <w:r>
        <w:rPr>
          <w:rFonts w:ascii="Century Gothic" w:eastAsia="MS Mincho" w:hAnsi="Century Gothic" w:cs="Times New Roman"/>
          <w:sz w:val="22"/>
          <w:szCs w:val="22"/>
        </w:rPr>
        <w:t xml:space="preserve">Encyclopedia Mythica – Puhaorangi </w:t>
      </w:r>
    </w:p>
    <w:p w14:paraId="46481BF2" w14:textId="77777777" w:rsidR="00B73426" w:rsidRDefault="00B73426" w:rsidP="00B73426">
      <w:pPr>
        <w:spacing w:after="240"/>
        <w:ind w:left="360" w:hanging="360"/>
        <w:contextualSpacing/>
        <w:rPr>
          <w:rFonts w:asciiTheme="majorHAnsi" w:hAnsiTheme="majorHAnsi"/>
          <w:sz w:val="24"/>
          <w:szCs w:val="24"/>
        </w:rPr>
      </w:pPr>
      <w:hyperlink r:id="rId19" w:history="1">
        <w:r w:rsidRPr="00DD4BEF">
          <w:rPr>
            <w:rStyle w:val="Hyperlink"/>
            <w:rFonts w:asciiTheme="majorHAnsi" w:hAnsiTheme="majorHAnsi"/>
            <w:sz w:val="24"/>
            <w:szCs w:val="24"/>
          </w:rPr>
          <w:t>https://pantheon.org/articles/p/puhaorangi.html</w:t>
        </w:r>
      </w:hyperlink>
    </w:p>
    <w:p w14:paraId="5764DBF8" w14:textId="77777777" w:rsidR="00B73426" w:rsidRPr="00DD4BEF" w:rsidRDefault="00B73426" w:rsidP="00B73426">
      <w:pPr>
        <w:spacing w:after="240"/>
        <w:ind w:left="360" w:hanging="360"/>
        <w:contextualSpacing/>
        <w:rPr>
          <w:rFonts w:asciiTheme="majorHAnsi" w:hAnsiTheme="majorHAnsi"/>
        </w:rPr>
      </w:pPr>
    </w:p>
    <w:p w14:paraId="535796C1" w14:textId="77777777" w:rsidR="00B73426" w:rsidRPr="008222CE" w:rsidRDefault="00B73426" w:rsidP="00B73426">
      <w:pPr>
        <w:spacing w:after="240"/>
        <w:ind w:left="360" w:hanging="360"/>
        <w:contextualSpacing/>
        <w:rPr>
          <w:rFonts w:ascii="Century Gothic" w:eastAsia="MS Mincho" w:hAnsi="Century Gothic" w:cs="Times New Roman"/>
          <w:color w:val="D565D2"/>
          <w:sz w:val="22"/>
          <w:szCs w:val="22"/>
        </w:rPr>
      </w:pPr>
      <w:r>
        <w:rPr>
          <w:rFonts w:ascii="Century Gothic" w:eastAsia="MS Mincho" w:hAnsi="Century Gothic" w:cs="Times New Roman"/>
          <w:sz w:val="22"/>
          <w:szCs w:val="22"/>
        </w:rPr>
        <w:t xml:space="preserve">Te Papa Takaro o Te Arawa – Te Hekenga a Rangi </w:t>
      </w:r>
    </w:p>
    <w:p w14:paraId="623F45E6" w14:textId="77777777" w:rsidR="00B73426" w:rsidRPr="00DD4BEF" w:rsidRDefault="00B73426" w:rsidP="00B73426">
      <w:pPr>
        <w:spacing w:after="240"/>
        <w:ind w:left="360" w:hanging="360"/>
        <w:contextualSpacing/>
        <w:rPr>
          <w:rFonts w:asciiTheme="majorHAnsi" w:hAnsiTheme="majorHAnsi"/>
          <w:sz w:val="22"/>
          <w:szCs w:val="22"/>
        </w:rPr>
      </w:pPr>
      <w:hyperlink r:id="rId20" w:history="1">
        <w:r w:rsidRPr="00DD4BEF">
          <w:rPr>
            <w:rStyle w:val="Hyperlink"/>
            <w:rFonts w:asciiTheme="majorHAnsi" w:hAnsiTheme="majorHAnsi"/>
            <w:sz w:val="22"/>
            <w:szCs w:val="22"/>
          </w:rPr>
          <w:t>https://www.arawanation.com/te-arawa</w:t>
        </w:r>
      </w:hyperlink>
    </w:p>
    <w:p w14:paraId="306975F4" w14:textId="77777777" w:rsidR="00B73426" w:rsidRDefault="00B73426" w:rsidP="00B73426">
      <w:pPr>
        <w:spacing w:after="240"/>
        <w:ind w:left="360" w:hanging="360"/>
        <w:contextualSpacing/>
        <w:rPr>
          <w:rFonts w:ascii="Century Gothic" w:eastAsia="MS Mincho" w:hAnsi="Century Gothic" w:cs="Times New Roman"/>
          <w:i/>
          <w:color w:val="D565D2"/>
          <w:sz w:val="22"/>
          <w:szCs w:val="22"/>
          <w:u w:val="single"/>
        </w:rPr>
      </w:pPr>
    </w:p>
    <w:p w14:paraId="58DECC9C" w14:textId="77777777" w:rsidR="00B73426" w:rsidRPr="00DA4A0E" w:rsidRDefault="00B73426" w:rsidP="00B73426">
      <w:pPr>
        <w:spacing w:after="240"/>
        <w:contextualSpacing/>
        <w:rPr>
          <w:rFonts w:ascii="Century Gothic" w:eastAsia="MS Mincho" w:hAnsi="Century Gothic" w:cs="Times New Roman"/>
          <w:sz w:val="22"/>
          <w:szCs w:val="22"/>
        </w:rPr>
      </w:pPr>
      <w:r>
        <w:rPr>
          <w:rFonts w:ascii="Century Gothic" w:eastAsia="MS Mincho" w:hAnsi="Century Gothic" w:cs="Times New Roman"/>
          <w:sz w:val="22"/>
          <w:szCs w:val="22"/>
        </w:rPr>
        <w:t>Tapuika – Iwi Authority</w:t>
      </w:r>
    </w:p>
    <w:p w14:paraId="765C54A2" w14:textId="77777777" w:rsidR="00B73426" w:rsidRDefault="00B73426" w:rsidP="00B73426">
      <w:pPr>
        <w:spacing w:after="240"/>
        <w:contextualSpacing/>
        <w:rPr>
          <w:rFonts w:ascii="Century Gothic" w:eastAsia="MS Mincho" w:hAnsi="Century Gothic" w:cs="Times New Roman"/>
          <w:i/>
          <w:color w:val="D565D2"/>
          <w:sz w:val="22"/>
          <w:szCs w:val="22"/>
          <w:u w:val="single"/>
        </w:rPr>
      </w:pPr>
      <w:hyperlink r:id="rId21" w:history="1">
        <w:r w:rsidRPr="00957C68">
          <w:rPr>
            <w:rStyle w:val="Hyperlink"/>
            <w:rFonts w:ascii="Century Gothic" w:eastAsia="MS Mincho" w:hAnsi="Century Gothic" w:cs="Times New Roman"/>
            <w:i/>
            <w:sz w:val="22"/>
            <w:szCs w:val="22"/>
          </w:rPr>
          <w:t>https://www.tapuika.iwi.nz/page/nga-korero/</w:t>
        </w:r>
      </w:hyperlink>
    </w:p>
    <w:p w14:paraId="4F27D47F" w14:textId="77777777" w:rsidR="00B73426" w:rsidRPr="008222CE" w:rsidRDefault="00B73426" w:rsidP="00B73426">
      <w:pPr>
        <w:spacing w:after="240"/>
        <w:contextualSpacing/>
        <w:rPr>
          <w:rFonts w:ascii="Century Gothic" w:eastAsia="MS Mincho" w:hAnsi="Century Gothic" w:cs="Times New Roman"/>
          <w:i/>
          <w:color w:val="D565D2"/>
          <w:sz w:val="22"/>
          <w:szCs w:val="22"/>
          <w:u w:val="single"/>
        </w:rPr>
      </w:pPr>
    </w:p>
    <w:p w14:paraId="460FD98A" w14:textId="77777777" w:rsidR="00B73426" w:rsidRPr="008222CE" w:rsidRDefault="00B73426" w:rsidP="00B73426">
      <w:pPr>
        <w:spacing w:after="240"/>
        <w:contextualSpacing/>
        <w:rPr>
          <w:rFonts w:ascii="Century Gothic" w:eastAsia="MS Mincho" w:hAnsi="Century Gothic" w:cs="Times New Roman"/>
          <w:sz w:val="22"/>
          <w:szCs w:val="22"/>
        </w:rPr>
      </w:pPr>
      <w:r>
        <w:rPr>
          <w:rFonts w:ascii="Century Gothic" w:eastAsia="MS Mincho" w:hAnsi="Century Gothic" w:cs="Times New Roman"/>
          <w:sz w:val="22"/>
          <w:szCs w:val="22"/>
        </w:rPr>
        <w:t xml:space="preserve">Te Arawa Stories – Digital storehouse – Pūhaorangi </w:t>
      </w:r>
    </w:p>
    <w:p w14:paraId="69194EF5" w14:textId="77777777" w:rsidR="00B73426" w:rsidRDefault="00B73426" w:rsidP="00B73426">
      <w:pPr>
        <w:spacing w:after="240"/>
        <w:contextualSpacing/>
        <w:rPr>
          <w:rFonts w:ascii="Century Gothic" w:eastAsia="MS Mincho" w:hAnsi="Century Gothic" w:cs="Times New Roman"/>
          <w:i/>
          <w:color w:val="92D050"/>
          <w:sz w:val="22"/>
          <w:szCs w:val="22"/>
          <w:u w:val="single"/>
        </w:rPr>
      </w:pPr>
      <w:hyperlink r:id="rId22" w:history="1">
        <w:r w:rsidRPr="00957C68">
          <w:rPr>
            <w:rStyle w:val="Hyperlink"/>
            <w:rFonts w:ascii="Century Gothic" w:eastAsia="MS Mincho" w:hAnsi="Century Gothic" w:cs="Times New Roman"/>
            <w:i/>
            <w:sz w:val="22"/>
            <w:szCs w:val="22"/>
          </w:rPr>
          <w:t>https://www.gtas.nz/puahorangi</w:t>
        </w:r>
      </w:hyperlink>
    </w:p>
    <w:p w14:paraId="0AF70651" w14:textId="77777777" w:rsidR="00B73426" w:rsidRDefault="00B73426" w:rsidP="00B73426">
      <w:pPr>
        <w:spacing w:after="240"/>
        <w:contextualSpacing/>
        <w:rPr>
          <w:rFonts w:ascii="Century Gothic" w:eastAsia="MS Mincho" w:hAnsi="Century Gothic" w:cs="Times New Roman"/>
          <w:i/>
          <w:color w:val="92D050"/>
          <w:sz w:val="22"/>
          <w:szCs w:val="22"/>
          <w:u w:val="single"/>
        </w:rPr>
      </w:pPr>
    </w:p>
    <w:p w14:paraId="41BA07D3" w14:textId="77777777" w:rsidR="00B73426" w:rsidRPr="008222CE" w:rsidRDefault="00B73426" w:rsidP="00B73426">
      <w:pPr>
        <w:rPr>
          <w:rFonts w:ascii="Century Gothic" w:eastAsia="MS Mincho" w:hAnsi="Century Gothic" w:cs="Times New Roman"/>
          <w:bCs/>
          <w:sz w:val="24"/>
        </w:rPr>
      </w:pPr>
    </w:p>
    <w:p w14:paraId="18CAFE8C" w14:textId="77777777" w:rsidR="00B73426" w:rsidRPr="008222CE" w:rsidRDefault="00B73426" w:rsidP="00B73426">
      <w:pPr>
        <w:spacing w:after="160" w:line="259" w:lineRule="auto"/>
        <w:rPr>
          <w:rFonts w:ascii="Calibri" w:eastAsia="Calibri" w:hAnsi="Calibri" w:cs="Times New Roman"/>
          <w:sz w:val="22"/>
          <w:szCs w:val="22"/>
          <w:lang w:val="en-NZ" w:eastAsia="en-US"/>
        </w:rPr>
      </w:pPr>
    </w:p>
    <w:p w14:paraId="3E9412FB" w14:textId="77777777" w:rsidR="00B73426" w:rsidRDefault="00B73426" w:rsidP="00B73426">
      <w:pPr>
        <w:pStyle w:val="ListBullet"/>
        <w:numPr>
          <w:ilvl w:val="0"/>
          <w:numId w:val="0"/>
        </w:numPr>
        <w:shd w:val="clear" w:color="auto" w:fill="FFFFFF" w:themeFill="background1"/>
        <w:rPr>
          <w:rFonts w:asciiTheme="majorHAnsi" w:hAnsiTheme="majorHAnsi"/>
          <w:sz w:val="22"/>
          <w:szCs w:val="22"/>
        </w:rPr>
      </w:pPr>
    </w:p>
    <w:p w14:paraId="51A90405" w14:textId="77777777" w:rsidR="00B73426" w:rsidRDefault="00B73426" w:rsidP="00B73426">
      <w:pPr>
        <w:pStyle w:val="ListBullet"/>
        <w:numPr>
          <w:ilvl w:val="0"/>
          <w:numId w:val="0"/>
        </w:numPr>
        <w:shd w:val="clear" w:color="auto" w:fill="FFFFFF" w:themeFill="background1"/>
        <w:rPr>
          <w:rFonts w:asciiTheme="majorHAnsi" w:hAnsiTheme="majorHAnsi"/>
          <w:sz w:val="22"/>
          <w:szCs w:val="22"/>
        </w:rPr>
      </w:pPr>
    </w:p>
    <w:p w14:paraId="5C0C0FAD" w14:textId="77777777" w:rsidR="00B73426" w:rsidRDefault="00B73426" w:rsidP="00B73426">
      <w:pPr>
        <w:pStyle w:val="ListBullet"/>
        <w:numPr>
          <w:ilvl w:val="0"/>
          <w:numId w:val="0"/>
        </w:numPr>
        <w:shd w:val="clear" w:color="auto" w:fill="FFFFFF" w:themeFill="background1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08416" behindDoc="1" locked="0" layoutInCell="1" allowOverlap="1" wp14:anchorId="679121D2" wp14:editId="45CB611D">
            <wp:simplePos x="0" y="0"/>
            <wp:positionH relativeFrom="column">
              <wp:posOffset>4066540</wp:posOffset>
            </wp:positionH>
            <wp:positionV relativeFrom="margin">
              <wp:posOffset>7806690</wp:posOffset>
            </wp:positionV>
            <wp:extent cx="1556023" cy="1260000"/>
            <wp:effectExtent l="0" t="0" r="6350" b="0"/>
            <wp:wrapTight wrapText="bothSides">
              <wp:wrapPolygon edited="0">
                <wp:start x="0" y="0"/>
                <wp:lineTo x="0" y="21230"/>
                <wp:lineTo x="21424" y="21230"/>
                <wp:lineTo x="2142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-Marautanga_medium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602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09440" behindDoc="1" locked="0" layoutInCell="1" allowOverlap="1" wp14:anchorId="26596316" wp14:editId="4E3B1CC1">
            <wp:simplePos x="0" y="0"/>
            <wp:positionH relativeFrom="page">
              <wp:align>right</wp:align>
            </wp:positionH>
            <wp:positionV relativeFrom="page">
              <wp:posOffset>8210550</wp:posOffset>
            </wp:positionV>
            <wp:extent cx="2179320" cy="523240"/>
            <wp:effectExtent l="0" t="0" r="0" b="0"/>
            <wp:wrapTight wrapText="bothSides">
              <wp:wrapPolygon edited="0">
                <wp:start x="0" y="0"/>
                <wp:lineTo x="0" y="20447"/>
                <wp:lineTo x="21336" y="20447"/>
                <wp:lineTo x="213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l-of-govt_Maori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25436" w14:textId="77777777" w:rsidR="00B73426" w:rsidRPr="00CF7209" w:rsidRDefault="00B73426" w:rsidP="00B73426"/>
    <w:p w14:paraId="1B2578D5" w14:textId="77777777" w:rsidR="00B73426" w:rsidRPr="00CF7209" w:rsidRDefault="00B73426" w:rsidP="00B73426"/>
    <w:p w14:paraId="0799355C" w14:textId="77777777" w:rsidR="00B73426" w:rsidRDefault="00B73426" w:rsidP="00B73426">
      <w:pPr>
        <w:rPr>
          <w:rFonts w:asciiTheme="majorHAnsi" w:hAnsiTheme="majorHAnsi"/>
          <w:sz w:val="22"/>
          <w:szCs w:val="22"/>
        </w:rPr>
      </w:pPr>
    </w:p>
    <w:p w14:paraId="1BA0C3D2" w14:textId="77777777" w:rsidR="00B73426" w:rsidRDefault="00B73426" w:rsidP="00B73426">
      <w:pPr>
        <w:tabs>
          <w:tab w:val="left" w:pos="2428"/>
        </w:tabs>
        <w:rPr>
          <w:sz w:val="36"/>
          <w:szCs w:val="36"/>
        </w:rPr>
      </w:pPr>
    </w:p>
    <w:p w14:paraId="20251435" w14:textId="77777777" w:rsidR="00B73426" w:rsidRDefault="00B73426" w:rsidP="00B73426">
      <w:pPr>
        <w:tabs>
          <w:tab w:val="left" w:pos="2428"/>
        </w:tabs>
        <w:rPr>
          <w:sz w:val="36"/>
          <w:szCs w:val="36"/>
        </w:rPr>
      </w:pPr>
    </w:p>
    <w:p w14:paraId="2A54CE47" w14:textId="77777777" w:rsidR="00B73426" w:rsidRDefault="00B73426" w:rsidP="00B73426">
      <w:pPr>
        <w:tabs>
          <w:tab w:val="left" w:pos="2428"/>
        </w:tabs>
        <w:rPr>
          <w:sz w:val="36"/>
          <w:szCs w:val="36"/>
        </w:rPr>
      </w:pPr>
      <w:bookmarkStart w:id="11" w:name="_GoBack"/>
      <w:bookmarkEnd w:id="10"/>
      <w:bookmarkEnd w:id="11"/>
    </w:p>
    <w:sectPr w:rsidR="00B73426" w:rsidSect="00EF352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3E1260" w14:textId="77777777" w:rsidR="00601020" w:rsidRDefault="00601020">
      <w:pPr>
        <w:spacing w:after="0" w:line="240" w:lineRule="auto"/>
      </w:pPr>
      <w:r>
        <w:separator/>
      </w:r>
    </w:p>
  </w:endnote>
  <w:endnote w:type="continuationSeparator" w:id="0">
    <w:p w14:paraId="67D576D0" w14:textId="77777777" w:rsidR="00601020" w:rsidRDefault="00601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36830" w14:textId="77777777" w:rsidR="00DC6FBF" w:rsidRDefault="00DC6FBF" w:rsidP="004061DD">
    <w:pPr>
      <w:pStyle w:val="Footer"/>
      <w:rPr>
        <w:caps w:val="0"/>
        <w:noProof/>
      </w:rPr>
    </w:pPr>
    <w:r>
      <w:rPr>
        <w:caps w:val="0"/>
      </w:rPr>
      <w:fldChar w:fldCharType="begin"/>
    </w:r>
    <w:r>
      <w:instrText xml:space="preserve"> PAGE   \* MERGEFORMAT </w:instrText>
    </w:r>
    <w:r>
      <w:rPr>
        <w:caps w:val="0"/>
      </w:rPr>
      <w:fldChar w:fldCharType="separate"/>
    </w:r>
    <w:r w:rsidR="00B73426">
      <w:rPr>
        <w:noProof/>
      </w:rPr>
      <w:t>12</w:t>
    </w:r>
    <w:r>
      <w:rPr>
        <w:caps w:val="0"/>
        <w:noProof/>
      </w:rPr>
      <w:fldChar w:fldCharType="end"/>
    </w:r>
  </w:p>
  <w:p w14:paraId="7681CB25" w14:textId="3F7DF100" w:rsidR="00DC6FBF" w:rsidRDefault="00DC6F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0759D" w14:textId="77777777" w:rsidR="00601020" w:rsidRDefault="00601020">
      <w:pPr>
        <w:spacing w:after="0" w:line="240" w:lineRule="auto"/>
      </w:pPr>
      <w:r>
        <w:separator/>
      </w:r>
    </w:p>
  </w:footnote>
  <w:footnote w:type="continuationSeparator" w:id="0">
    <w:p w14:paraId="4362ED4B" w14:textId="77777777" w:rsidR="00601020" w:rsidRDefault="006010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AA0A53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04430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" w15:restartNumberingAfterBreak="0">
    <w:nsid w:val="3A1D1B17"/>
    <w:multiLevelType w:val="hybridMultilevel"/>
    <w:tmpl w:val="0C30D7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72FC9"/>
    <w:multiLevelType w:val="hybridMultilevel"/>
    <w:tmpl w:val="EF52D10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15D0B"/>
    <w:multiLevelType w:val="hybridMultilevel"/>
    <w:tmpl w:val="E18EB3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91847"/>
    <w:multiLevelType w:val="hybridMultilevel"/>
    <w:tmpl w:val="123499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A74FC"/>
    <w:multiLevelType w:val="hybridMultilevel"/>
    <w:tmpl w:val="8ED27C42"/>
    <w:lvl w:ilvl="0" w:tplc="1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447B75F6"/>
    <w:multiLevelType w:val="hybridMultilevel"/>
    <w:tmpl w:val="3668BBF2"/>
    <w:lvl w:ilvl="0" w:tplc="14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 w15:restartNumberingAfterBreak="0">
    <w:nsid w:val="458549A4"/>
    <w:multiLevelType w:val="hybridMultilevel"/>
    <w:tmpl w:val="AD6E01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C342F"/>
    <w:multiLevelType w:val="hybridMultilevel"/>
    <w:tmpl w:val="A9D6F3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636EE"/>
    <w:multiLevelType w:val="hybridMultilevel"/>
    <w:tmpl w:val="0C6E48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56C24"/>
    <w:multiLevelType w:val="hybridMultilevel"/>
    <w:tmpl w:val="D7B60454"/>
    <w:lvl w:ilvl="0" w:tplc="81D43000">
      <w:start w:val="1"/>
      <w:numFmt w:val="upperRoman"/>
      <w:pStyle w:val="TOC1"/>
      <w:lvlText w:val="%1.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A1698"/>
    <w:multiLevelType w:val="hybridMultilevel"/>
    <w:tmpl w:val="F28447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6001B"/>
    <w:multiLevelType w:val="hybridMultilevel"/>
    <w:tmpl w:val="871E09C4"/>
    <w:lvl w:ilvl="0" w:tplc="14090001">
      <w:start w:val="1"/>
      <w:numFmt w:val="bullet"/>
      <w:lvlText w:val=""/>
      <w:lvlJc w:val="left"/>
      <w:pPr>
        <w:ind w:left="83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90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97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05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12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19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26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33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4105" w:hanging="360"/>
      </w:pPr>
      <w:rPr>
        <w:rFonts w:ascii="Wingdings" w:hAnsi="Wingdings" w:hint="default"/>
      </w:rPr>
    </w:lvl>
  </w:abstractNum>
  <w:abstractNum w:abstractNumId="14" w15:restartNumberingAfterBreak="0">
    <w:nsid w:val="5B657437"/>
    <w:multiLevelType w:val="hybridMultilevel"/>
    <w:tmpl w:val="464E6E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D708A"/>
    <w:multiLevelType w:val="hybridMultilevel"/>
    <w:tmpl w:val="3EFCC4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D4035"/>
    <w:multiLevelType w:val="hybridMultilevel"/>
    <w:tmpl w:val="41BE86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9A6F31"/>
    <w:multiLevelType w:val="hybridMultilevel"/>
    <w:tmpl w:val="CC98A0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276B22"/>
    <w:multiLevelType w:val="hybridMultilevel"/>
    <w:tmpl w:val="A22C1A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30A87"/>
    <w:multiLevelType w:val="hybridMultilevel"/>
    <w:tmpl w:val="0D4C56D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031976"/>
    <w:multiLevelType w:val="hybridMultilevel"/>
    <w:tmpl w:val="E81E85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0737E4"/>
    <w:multiLevelType w:val="hybridMultilevel"/>
    <w:tmpl w:val="C5D4E4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730F9"/>
    <w:multiLevelType w:val="hybridMultilevel"/>
    <w:tmpl w:val="0AEC4F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627E7D"/>
    <w:multiLevelType w:val="hybridMultilevel"/>
    <w:tmpl w:val="8A4AA2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171F6"/>
    <w:multiLevelType w:val="hybridMultilevel"/>
    <w:tmpl w:val="9BD82448"/>
    <w:lvl w:ilvl="0" w:tplc="1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13"/>
  </w:num>
  <w:num w:numId="7">
    <w:abstractNumId w:val="2"/>
  </w:num>
  <w:num w:numId="8">
    <w:abstractNumId w:val="10"/>
  </w:num>
  <w:num w:numId="9">
    <w:abstractNumId w:val="8"/>
  </w:num>
  <w:num w:numId="10">
    <w:abstractNumId w:val="9"/>
  </w:num>
  <w:num w:numId="11">
    <w:abstractNumId w:val="5"/>
  </w:num>
  <w:num w:numId="12">
    <w:abstractNumId w:val="6"/>
  </w:num>
  <w:num w:numId="13">
    <w:abstractNumId w:val="16"/>
  </w:num>
  <w:num w:numId="14">
    <w:abstractNumId w:val="15"/>
  </w:num>
  <w:num w:numId="15">
    <w:abstractNumId w:val="17"/>
  </w:num>
  <w:num w:numId="16">
    <w:abstractNumId w:val="19"/>
  </w:num>
  <w:num w:numId="17">
    <w:abstractNumId w:val="18"/>
  </w:num>
  <w:num w:numId="18">
    <w:abstractNumId w:val="3"/>
  </w:num>
  <w:num w:numId="19">
    <w:abstractNumId w:val="20"/>
  </w:num>
  <w:num w:numId="20">
    <w:abstractNumId w:val="21"/>
  </w:num>
  <w:num w:numId="21">
    <w:abstractNumId w:val="22"/>
  </w:num>
  <w:num w:numId="22">
    <w:abstractNumId w:val="24"/>
  </w:num>
  <w:num w:numId="23">
    <w:abstractNumId w:val="14"/>
  </w:num>
  <w:num w:numId="24">
    <w:abstractNumId w:val="12"/>
  </w:num>
  <w:num w:numId="25">
    <w:abstractNumId w:val="2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attachedTemplate r:id="rId1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DD6"/>
    <w:rsid w:val="00000375"/>
    <w:rsid w:val="000052AF"/>
    <w:rsid w:val="00006A16"/>
    <w:rsid w:val="0001353B"/>
    <w:rsid w:val="00013BBF"/>
    <w:rsid w:val="00020557"/>
    <w:rsid w:val="00021795"/>
    <w:rsid w:val="00021A6D"/>
    <w:rsid w:val="00024310"/>
    <w:rsid w:val="00025088"/>
    <w:rsid w:val="00026291"/>
    <w:rsid w:val="000274DD"/>
    <w:rsid w:val="00034255"/>
    <w:rsid w:val="00034678"/>
    <w:rsid w:val="0004032F"/>
    <w:rsid w:val="00040861"/>
    <w:rsid w:val="000421BA"/>
    <w:rsid w:val="000469C7"/>
    <w:rsid w:val="0005340D"/>
    <w:rsid w:val="000557F3"/>
    <w:rsid w:val="000562FE"/>
    <w:rsid w:val="00056DFA"/>
    <w:rsid w:val="00065010"/>
    <w:rsid w:val="00067852"/>
    <w:rsid w:val="00077678"/>
    <w:rsid w:val="00080F07"/>
    <w:rsid w:val="00080FE1"/>
    <w:rsid w:val="00084716"/>
    <w:rsid w:val="000864BB"/>
    <w:rsid w:val="0009205A"/>
    <w:rsid w:val="00093C75"/>
    <w:rsid w:val="00097BF9"/>
    <w:rsid w:val="000A1B44"/>
    <w:rsid w:val="000A2476"/>
    <w:rsid w:val="000A2D5C"/>
    <w:rsid w:val="000A592E"/>
    <w:rsid w:val="000A6E25"/>
    <w:rsid w:val="000A7AC9"/>
    <w:rsid w:val="000B09B8"/>
    <w:rsid w:val="000B4198"/>
    <w:rsid w:val="000B5DCA"/>
    <w:rsid w:val="000B77CC"/>
    <w:rsid w:val="000B7BAC"/>
    <w:rsid w:val="000C6AAD"/>
    <w:rsid w:val="000D1260"/>
    <w:rsid w:val="000D36C9"/>
    <w:rsid w:val="000D3F16"/>
    <w:rsid w:val="000D5D44"/>
    <w:rsid w:val="000E11DF"/>
    <w:rsid w:val="000E2F76"/>
    <w:rsid w:val="000E4532"/>
    <w:rsid w:val="000F4FD3"/>
    <w:rsid w:val="000F593F"/>
    <w:rsid w:val="00101889"/>
    <w:rsid w:val="001046A9"/>
    <w:rsid w:val="0011105E"/>
    <w:rsid w:val="001119A8"/>
    <w:rsid w:val="00113E02"/>
    <w:rsid w:val="0011451D"/>
    <w:rsid w:val="00116EDD"/>
    <w:rsid w:val="00122C85"/>
    <w:rsid w:val="00124306"/>
    <w:rsid w:val="00125074"/>
    <w:rsid w:val="001277F4"/>
    <w:rsid w:val="00132E71"/>
    <w:rsid w:val="00134FFF"/>
    <w:rsid w:val="00135288"/>
    <w:rsid w:val="00136A9B"/>
    <w:rsid w:val="0014039C"/>
    <w:rsid w:val="001405C9"/>
    <w:rsid w:val="00142CFD"/>
    <w:rsid w:val="00146731"/>
    <w:rsid w:val="0015368A"/>
    <w:rsid w:val="001536A9"/>
    <w:rsid w:val="00154940"/>
    <w:rsid w:val="00156D82"/>
    <w:rsid w:val="001614EA"/>
    <w:rsid w:val="00161739"/>
    <w:rsid w:val="00167724"/>
    <w:rsid w:val="00167C1D"/>
    <w:rsid w:val="00170E5B"/>
    <w:rsid w:val="00173734"/>
    <w:rsid w:val="00177790"/>
    <w:rsid w:val="00180888"/>
    <w:rsid w:val="00187180"/>
    <w:rsid w:val="0019078E"/>
    <w:rsid w:val="0019582B"/>
    <w:rsid w:val="00196E17"/>
    <w:rsid w:val="001A1CFF"/>
    <w:rsid w:val="001B544F"/>
    <w:rsid w:val="001B783C"/>
    <w:rsid w:val="001C128A"/>
    <w:rsid w:val="001C77B2"/>
    <w:rsid w:val="001D2135"/>
    <w:rsid w:val="001D4C3C"/>
    <w:rsid w:val="001D772D"/>
    <w:rsid w:val="001E3D37"/>
    <w:rsid w:val="001E5CBA"/>
    <w:rsid w:val="001E65B8"/>
    <w:rsid w:val="001E68DE"/>
    <w:rsid w:val="001E7FCB"/>
    <w:rsid w:val="001E7FD0"/>
    <w:rsid w:val="001F233E"/>
    <w:rsid w:val="001F3B56"/>
    <w:rsid w:val="001F5E8D"/>
    <w:rsid w:val="00201E71"/>
    <w:rsid w:val="002020C0"/>
    <w:rsid w:val="00203C8A"/>
    <w:rsid w:val="002045B7"/>
    <w:rsid w:val="002074BE"/>
    <w:rsid w:val="00210500"/>
    <w:rsid w:val="00210E0E"/>
    <w:rsid w:val="00212669"/>
    <w:rsid w:val="00213E6A"/>
    <w:rsid w:val="00216149"/>
    <w:rsid w:val="00216BA5"/>
    <w:rsid w:val="002177E8"/>
    <w:rsid w:val="002214BE"/>
    <w:rsid w:val="00227BFB"/>
    <w:rsid w:val="00232D32"/>
    <w:rsid w:val="00232D39"/>
    <w:rsid w:val="00236243"/>
    <w:rsid w:val="002372C7"/>
    <w:rsid w:val="00240C77"/>
    <w:rsid w:val="00245B90"/>
    <w:rsid w:val="00246C3F"/>
    <w:rsid w:val="00247DE7"/>
    <w:rsid w:val="00247DF8"/>
    <w:rsid w:val="00253F8B"/>
    <w:rsid w:val="00261499"/>
    <w:rsid w:val="00261C7F"/>
    <w:rsid w:val="002626B5"/>
    <w:rsid w:val="00263BA6"/>
    <w:rsid w:val="00263F7B"/>
    <w:rsid w:val="00264AD0"/>
    <w:rsid w:val="00267A9C"/>
    <w:rsid w:val="00274269"/>
    <w:rsid w:val="00275758"/>
    <w:rsid w:val="002803EC"/>
    <w:rsid w:val="00282CDB"/>
    <w:rsid w:val="002838E5"/>
    <w:rsid w:val="00285C68"/>
    <w:rsid w:val="002918D6"/>
    <w:rsid w:val="002963F1"/>
    <w:rsid w:val="00297211"/>
    <w:rsid w:val="002A0008"/>
    <w:rsid w:val="002A04A9"/>
    <w:rsid w:val="002A3C2C"/>
    <w:rsid w:val="002A6CEA"/>
    <w:rsid w:val="002B1E41"/>
    <w:rsid w:val="002C1773"/>
    <w:rsid w:val="002C33FA"/>
    <w:rsid w:val="002C60A9"/>
    <w:rsid w:val="002D01C7"/>
    <w:rsid w:val="002D431C"/>
    <w:rsid w:val="002D4683"/>
    <w:rsid w:val="002D7904"/>
    <w:rsid w:val="002E0948"/>
    <w:rsid w:val="002E4BD3"/>
    <w:rsid w:val="002E64C3"/>
    <w:rsid w:val="002E6BDF"/>
    <w:rsid w:val="002E7012"/>
    <w:rsid w:val="002F35A8"/>
    <w:rsid w:val="002F4E75"/>
    <w:rsid w:val="002F5DD9"/>
    <w:rsid w:val="003020B4"/>
    <w:rsid w:val="003029D2"/>
    <w:rsid w:val="00302B3E"/>
    <w:rsid w:val="00304A03"/>
    <w:rsid w:val="00310FC6"/>
    <w:rsid w:val="00313099"/>
    <w:rsid w:val="00315F06"/>
    <w:rsid w:val="00321BEF"/>
    <w:rsid w:val="00323FE2"/>
    <w:rsid w:val="00327D8D"/>
    <w:rsid w:val="00330501"/>
    <w:rsid w:val="003315BE"/>
    <w:rsid w:val="00332F99"/>
    <w:rsid w:val="003344A7"/>
    <w:rsid w:val="00335C79"/>
    <w:rsid w:val="003370C9"/>
    <w:rsid w:val="00345BD8"/>
    <w:rsid w:val="00351630"/>
    <w:rsid w:val="003520CA"/>
    <w:rsid w:val="00356E79"/>
    <w:rsid w:val="00357768"/>
    <w:rsid w:val="00361C9D"/>
    <w:rsid w:val="003631EC"/>
    <w:rsid w:val="00366008"/>
    <w:rsid w:val="00366F00"/>
    <w:rsid w:val="00367968"/>
    <w:rsid w:val="003700A5"/>
    <w:rsid w:val="003701CE"/>
    <w:rsid w:val="003816EE"/>
    <w:rsid w:val="00382B26"/>
    <w:rsid w:val="00382CA5"/>
    <w:rsid w:val="00385362"/>
    <w:rsid w:val="00393FA4"/>
    <w:rsid w:val="003B4913"/>
    <w:rsid w:val="003B5ADF"/>
    <w:rsid w:val="003B7D68"/>
    <w:rsid w:val="003B7DE3"/>
    <w:rsid w:val="003C5C11"/>
    <w:rsid w:val="003C61D2"/>
    <w:rsid w:val="003D0E1F"/>
    <w:rsid w:val="003D1B97"/>
    <w:rsid w:val="003D70F7"/>
    <w:rsid w:val="003E0029"/>
    <w:rsid w:val="003F63D4"/>
    <w:rsid w:val="003F6802"/>
    <w:rsid w:val="003F7C2C"/>
    <w:rsid w:val="003F7F0C"/>
    <w:rsid w:val="004033A5"/>
    <w:rsid w:val="00404050"/>
    <w:rsid w:val="004041D5"/>
    <w:rsid w:val="00404FBB"/>
    <w:rsid w:val="004061DD"/>
    <w:rsid w:val="00410987"/>
    <w:rsid w:val="00414129"/>
    <w:rsid w:val="00414628"/>
    <w:rsid w:val="0041785C"/>
    <w:rsid w:val="0041792E"/>
    <w:rsid w:val="00423344"/>
    <w:rsid w:val="00427017"/>
    <w:rsid w:val="00430CE9"/>
    <w:rsid w:val="00432281"/>
    <w:rsid w:val="00441D8B"/>
    <w:rsid w:val="00445A23"/>
    <w:rsid w:val="00447076"/>
    <w:rsid w:val="00454BE5"/>
    <w:rsid w:val="00455330"/>
    <w:rsid w:val="00456FA4"/>
    <w:rsid w:val="00457416"/>
    <w:rsid w:val="00461C8C"/>
    <w:rsid w:val="00461CFA"/>
    <w:rsid w:val="00463992"/>
    <w:rsid w:val="004647D8"/>
    <w:rsid w:val="004657DB"/>
    <w:rsid w:val="00465AFF"/>
    <w:rsid w:val="00467B89"/>
    <w:rsid w:val="00471D31"/>
    <w:rsid w:val="00473005"/>
    <w:rsid w:val="00473DD6"/>
    <w:rsid w:val="00475B7D"/>
    <w:rsid w:val="00476B69"/>
    <w:rsid w:val="00480384"/>
    <w:rsid w:val="00483F35"/>
    <w:rsid w:val="00485BA6"/>
    <w:rsid w:val="00486599"/>
    <w:rsid w:val="0049469C"/>
    <w:rsid w:val="00495EE5"/>
    <w:rsid w:val="004962DF"/>
    <w:rsid w:val="004B0E2E"/>
    <w:rsid w:val="004B1530"/>
    <w:rsid w:val="004B2033"/>
    <w:rsid w:val="004B5964"/>
    <w:rsid w:val="004B66A0"/>
    <w:rsid w:val="004C07D5"/>
    <w:rsid w:val="004C0F18"/>
    <w:rsid w:val="004D22B9"/>
    <w:rsid w:val="004D4099"/>
    <w:rsid w:val="004D44C9"/>
    <w:rsid w:val="004D4C24"/>
    <w:rsid w:val="004E2AD5"/>
    <w:rsid w:val="004E4FA3"/>
    <w:rsid w:val="004E5B31"/>
    <w:rsid w:val="004E6025"/>
    <w:rsid w:val="004F13F9"/>
    <w:rsid w:val="004F186B"/>
    <w:rsid w:val="00501C6F"/>
    <w:rsid w:val="00502EB3"/>
    <w:rsid w:val="005052CE"/>
    <w:rsid w:val="005056FF"/>
    <w:rsid w:val="00512EA5"/>
    <w:rsid w:val="00513C71"/>
    <w:rsid w:val="005140A3"/>
    <w:rsid w:val="00515969"/>
    <w:rsid w:val="00520B2C"/>
    <w:rsid w:val="0052105F"/>
    <w:rsid w:val="0052222B"/>
    <w:rsid w:val="005274A2"/>
    <w:rsid w:val="005318F3"/>
    <w:rsid w:val="00531984"/>
    <w:rsid w:val="0053206D"/>
    <w:rsid w:val="005323E1"/>
    <w:rsid w:val="00533BC6"/>
    <w:rsid w:val="005349B1"/>
    <w:rsid w:val="00534D19"/>
    <w:rsid w:val="00537ED6"/>
    <w:rsid w:val="00540B49"/>
    <w:rsid w:val="00541019"/>
    <w:rsid w:val="00542F4F"/>
    <w:rsid w:val="00544F6C"/>
    <w:rsid w:val="005555DF"/>
    <w:rsid w:val="00557108"/>
    <w:rsid w:val="00560AEF"/>
    <w:rsid w:val="00564AAE"/>
    <w:rsid w:val="00565E78"/>
    <w:rsid w:val="00566E66"/>
    <w:rsid w:val="00573097"/>
    <w:rsid w:val="00573607"/>
    <w:rsid w:val="00573754"/>
    <w:rsid w:val="00573F69"/>
    <w:rsid w:val="005749B7"/>
    <w:rsid w:val="00574F17"/>
    <w:rsid w:val="00575EDD"/>
    <w:rsid w:val="0057750F"/>
    <w:rsid w:val="00577EC5"/>
    <w:rsid w:val="00582DEB"/>
    <w:rsid w:val="00583103"/>
    <w:rsid w:val="00585139"/>
    <w:rsid w:val="00585AFE"/>
    <w:rsid w:val="00585E1B"/>
    <w:rsid w:val="00592CC2"/>
    <w:rsid w:val="00597624"/>
    <w:rsid w:val="005A0454"/>
    <w:rsid w:val="005A065A"/>
    <w:rsid w:val="005A102C"/>
    <w:rsid w:val="005A2F11"/>
    <w:rsid w:val="005A47B6"/>
    <w:rsid w:val="005A5B97"/>
    <w:rsid w:val="005B5BB9"/>
    <w:rsid w:val="005C15DE"/>
    <w:rsid w:val="005C30E6"/>
    <w:rsid w:val="005C3A07"/>
    <w:rsid w:val="005C6EFB"/>
    <w:rsid w:val="005D1DBA"/>
    <w:rsid w:val="005D4D94"/>
    <w:rsid w:val="005D6F88"/>
    <w:rsid w:val="005D7DA9"/>
    <w:rsid w:val="005E0824"/>
    <w:rsid w:val="005F1C5F"/>
    <w:rsid w:val="005F26AA"/>
    <w:rsid w:val="005F3893"/>
    <w:rsid w:val="005F68E0"/>
    <w:rsid w:val="005F70EC"/>
    <w:rsid w:val="006002BE"/>
    <w:rsid w:val="00600584"/>
    <w:rsid w:val="00601020"/>
    <w:rsid w:val="0060129C"/>
    <w:rsid w:val="00603A22"/>
    <w:rsid w:val="006041EF"/>
    <w:rsid w:val="006043B4"/>
    <w:rsid w:val="00607338"/>
    <w:rsid w:val="00610841"/>
    <w:rsid w:val="006150A8"/>
    <w:rsid w:val="00617CF1"/>
    <w:rsid w:val="006247E4"/>
    <w:rsid w:val="006329C6"/>
    <w:rsid w:val="00637F9F"/>
    <w:rsid w:val="006422BC"/>
    <w:rsid w:val="00647795"/>
    <w:rsid w:val="00652F61"/>
    <w:rsid w:val="0065538D"/>
    <w:rsid w:val="006553B9"/>
    <w:rsid w:val="0065591E"/>
    <w:rsid w:val="006565A4"/>
    <w:rsid w:val="00656B67"/>
    <w:rsid w:val="00665A17"/>
    <w:rsid w:val="00665C13"/>
    <w:rsid w:val="00666556"/>
    <w:rsid w:val="0066758B"/>
    <w:rsid w:val="00673CE3"/>
    <w:rsid w:val="00674324"/>
    <w:rsid w:val="006831F1"/>
    <w:rsid w:val="00683686"/>
    <w:rsid w:val="0068632D"/>
    <w:rsid w:val="00691764"/>
    <w:rsid w:val="00691DD0"/>
    <w:rsid w:val="00694B51"/>
    <w:rsid w:val="006A4D23"/>
    <w:rsid w:val="006A5842"/>
    <w:rsid w:val="006A7A3B"/>
    <w:rsid w:val="006B0118"/>
    <w:rsid w:val="006B7C59"/>
    <w:rsid w:val="006C3914"/>
    <w:rsid w:val="006C4494"/>
    <w:rsid w:val="006C45AE"/>
    <w:rsid w:val="006C5135"/>
    <w:rsid w:val="006C672A"/>
    <w:rsid w:val="006D098D"/>
    <w:rsid w:val="006D0CAF"/>
    <w:rsid w:val="006D3E23"/>
    <w:rsid w:val="006D510E"/>
    <w:rsid w:val="006D55CB"/>
    <w:rsid w:val="006F2078"/>
    <w:rsid w:val="006F52D4"/>
    <w:rsid w:val="006F61F5"/>
    <w:rsid w:val="006F7885"/>
    <w:rsid w:val="00704DE6"/>
    <w:rsid w:val="007101E5"/>
    <w:rsid w:val="0071233E"/>
    <w:rsid w:val="00713288"/>
    <w:rsid w:val="00715540"/>
    <w:rsid w:val="00716869"/>
    <w:rsid w:val="00716F4E"/>
    <w:rsid w:val="007176E4"/>
    <w:rsid w:val="007227F7"/>
    <w:rsid w:val="007230B0"/>
    <w:rsid w:val="00724163"/>
    <w:rsid w:val="007268D7"/>
    <w:rsid w:val="00727828"/>
    <w:rsid w:val="00730C25"/>
    <w:rsid w:val="00732A6F"/>
    <w:rsid w:val="007337B7"/>
    <w:rsid w:val="0073552B"/>
    <w:rsid w:val="0074405C"/>
    <w:rsid w:val="00745936"/>
    <w:rsid w:val="00745DC3"/>
    <w:rsid w:val="00746A3C"/>
    <w:rsid w:val="00746B3C"/>
    <w:rsid w:val="007533C7"/>
    <w:rsid w:val="0075761C"/>
    <w:rsid w:val="007637E2"/>
    <w:rsid w:val="00764CED"/>
    <w:rsid w:val="00764D4D"/>
    <w:rsid w:val="0076677B"/>
    <w:rsid w:val="00766FC1"/>
    <w:rsid w:val="007673CC"/>
    <w:rsid w:val="00770D81"/>
    <w:rsid w:val="0077172F"/>
    <w:rsid w:val="00773B97"/>
    <w:rsid w:val="007757EE"/>
    <w:rsid w:val="00782772"/>
    <w:rsid w:val="007828CD"/>
    <w:rsid w:val="00782DDF"/>
    <w:rsid w:val="00784222"/>
    <w:rsid w:val="007902A2"/>
    <w:rsid w:val="007A043F"/>
    <w:rsid w:val="007A14E3"/>
    <w:rsid w:val="007A3002"/>
    <w:rsid w:val="007A322D"/>
    <w:rsid w:val="007A33FA"/>
    <w:rsid w:val="007A371E"/>
    <w:rsid w:val="007A5357"/>
    <w:rsid w:val="007A6A5A"/>
    <w:rsid w:val="007A70CE"/>
    <w:rsid w:val="007A74DD"/>
    <w:rsid w:val="007A7C1D"/>
    <w:rsid w:val="007B27BE"/>
    <w:rsid w:val="007B73FB"/>
    <w:rsid w:val="007B7D3B"/>
    <w:rsid w:val="007C17CD"/>
    <w:rsid w:val="007C2245"/>
    <w:rsid w:val="007C3FA4"/>
    <w:rsid w:val="007C55E7"/>
    <w:rsid w:val="007C5620"/>
    <w:rsid w:val="007D0473"/>
    <w:rsid w:val="007D3F47"/>
    <w:rsid w:val="007E1174"/>
    <w:rsid w:val="007E2244"/>
    <w:rsid w:val="007E292C"/>
    <w:rsid w:val="007E2F41"/>
    <w:rsid w:val="007E52EF"/>
    <w:rsid w:val="007F30B3"/>
    <w:rsid w:val="007F73C2"/>
    <w:rsid w:val="0080587A"/>
    <w:rsid w:val="00816BDC"/>
    <w:rsid w:val="008171D1"/>
    <w:rsid w:val="008178E8"/>
    <w:rsid w:val="008222CE"/>
    <w:rsid w:val="00825139"/>
    <w:rsid w:val="00825C30"/>
    <w:rsid w:val="00825E2C"/>
    <w:rsid w:val="0083029D"/>
    <w:rsid w:val="00831F7D"/>
    <w:rsid w:val="00835416"/>
    <w:rsid w:val="008355AB"/>
    <w:rsid w:val="00835F68"/>
    <w:rsid w:val="00837B08"/>
    <w:rsid w:val="00837F9D"/>
    <w:rsid w:val="00843369"/>
    <w:rsid w:val="00843CC9"/>
    <w:rsid w:val="00847EDB"/>
    <w:rsid w:val="00851A8C"/>
    <w:rsid w:val="008574F8"/>
    <w:rsid w:val="00857D3C"/>
    <w:rsid w:val="00863247"/>
    <w:rsid w:val="00865230"/>
    <w:rsid w:val="008654B7"/>
    <w:rsid w:val="0086630A"/>
    <w:rsid w:val="0087102C"/>
    <w:rsid w:val="008729CB"/>
    <w:rsid w:val="00873ED2"/>
    <w:rsid w:val="00881561"/>
    <w:rsid w:val="00881EF1"/>
    <w:rsid w:val="00882A36"/>
    <w:rsid w:val="00886C25"/>
    <w:rsid w:val="008902A6"/>
    <w:rsid w:val="00893997"/>
    <w:rsid w:val="00893D8D"/>
    <w:rsid w:val="00895F21"/>
    <w:rsid w:val="008A05A7"/>
    <w:rsid w:val="008A20E2"/>
    <w:rsid w:val="008A2352"/>
    <w:rsid w:val="008A29DD"/>
    <w:rsid w:val="008A4DCB"/>
    <w:rsid w:val="008A6BB3"/>
    <w:rsid w:val="008B4184"/>
    <w:rsid w:val="008B4DAA"/>
    <w:rsid w:val="008B7B4A"/>
    <w:rsid w:val="008C3323"/>
    <w:rsid w:val="008C3A8D"/>
    <w:rsid w:val="008C57AE"/>
    <w:rsid w:val="008D1872"/>
    <w:rsid w:val="008D2066"/>
    <w:rsid w:val="008E07BD"/>
    <w:rsid w:val="008E324E"/>
    <w:rsid w:val="008F198D"/>
    <w:rsid w:val="008F2E50"/>
    <w:rsid w:val="008F46AD"/>
    <w:rsid w:val="008F79FD"/>
    <w:rsid w:val="00900AFE"/>
    <w:rsid w:val="0090188F"/>
    <w:rsid w:val="00907B76"/>
    <w:rsid w:val="00910C20"/>
    <w:rsid w:val="0091101A"/>
    <w:rsid w:val="00911BEA"/>
    <w:rsid w:val="009130FE"/>
    <w:rsid w:val="0091788C"/>
    <w:rsid w:val="0092330E"/>
    <w:rsid w:val="0093019C"/>
    <w:rsid w:val="009304FC"/>
    <w:rsid w:val="00933843"/>
    <w:rsid w:val="009352DD"/>
    <w:rsid w:val="0093630D"/>
    <w:rsid w:val="009413CA"/>
    <w:rsid w:val="0094201A"/>
    <w:rsid w:val="00947001"/>
    <w:rsid w:val="009557F9"/>
    <w:rsid w:val="009626F9"/>
    <w:rsid w:val="009672CE"/>
    <w:rsid w:val="009745CF"/>
    <w:rsid w:val="00976FF2"/>
    <w:rsid w:val="00982F0A"/>
    <w:rsid w:val="00983118"/>
    <w:rsid w:val="0098320F"/>
    <w:rsid w:val="00984231"/>
    <w:rsid w:val="00987585"/>
    <w:rsid w:val="00987A11"/>
    <w:rsid w:val="00993ED7"/>
    <w:rsid w:val="009941D5"/>
    <w:rsid w:val="009A7BE7"/>
    <w:rsid w:val="009B2231"/>
    <w:rsid w:val="009B3EAC"/>
    <w:rsid w:val="009C2002"/>
    <w:rsid w:val="009D5331"/>
    <w:rsid w:val="009E0757"/>
    <w:rsid w:val="009E175F"/>
    <w:rsid w:val="009E49E9"/>
    <w:rsid w:val="009E570A"/>
    <w:rsid w:val="009E68A2"/>
    <w:rsid w:val="009F12AF"/>
    <w:rsid w:val="009F2272"/>
    <w:rsid w:val="009F3EE2"/>
    <w:rsid w:val="009F5DC9"/>
    <w:rsid w:val="00A00E2E"/>
    <w:rsid w:val="00A07D8C"/>
    <w:rsid w:val="00A16788"/>
    <w:rsid w:val="00A21AC6"/>
    <w:rsid w:val="00A227C4"/>
    <w:rsid w:val="00A306CB"/>
    <w:rsid w:val="00A40FAD"/>
    <w:rsid w:val="00A43812"/>
    <w:rsid w:val="00A44B39"/>
    <w:rsid w:val="00A52D17"/>
    <w:rsid w:val="00A53C03"/>
    <w:rsid w:val="00A541C4"/>
    <w:rsid w:val="00A60F76"/>
    <w:rsid w:val="00A620D4"/>
    <w:rsid w:val="00A65F7F"/>
    <w:rsid w:val="00A71F42"/>
    <w:rsid w:val="00A740B6"/>
    <w:rsid w:val="00A75B8A"/>
    <w:rsid w:val="00A77ABD"/>
    <w:rsid w:val="00A8140E"/>
    <w:rsid w:val="00A9227B"/>
    <w:rsid w:val="00A94E65"/>
    <w:rsid w:val="00A970AF"/>
    <w:rsid w:val="00A97C34"/>
    <w:rsid w:val="00AA13F6"/>
    <w:rsid w:val="00AA1645"/>
    <w:rsid w:val="00AA45C4"/>
    <w:rsid w:val="00AA58FE"/>
    <w:rsid w:val="00AA6C91"/>
    <w:rsid w:val="00AB12EE"/>
    <w:rsid w:val="00AB5421"/>
    <w:rsid w:val="00AB6403"/>
    <w:rsid w:val="00AB74B5"/>
    <w:rsid w:val="00AC06FB"/>
    <w:rsid w:val="00AC1814"/>
    <w:rsid w:val="00AC3419"/>
    <w:rsid w:val="00AC3EF2"/>
    <w:rsid w:val="00AC4292"/>
    <w:rsid w:val="00AD13C4"/>
    <w:rsid w:val="00AD2E28"/>
    <w:rsid w:val="00AD3509"/>
    <w:rsid w:val="00AD3E16"/>
    <w:rsid w:val="00AD4531"/>
    <w:rsid w:val="00AD4B26"/>
    <w:rsid w:val="00AD5699"/>
    <w:rsid w:val="00AD75DC"/>
    <w:rsid w:val="00AE1E33"/>
    <w:rsid w:val="00AE4111"/>
    <w:rsid w:val="00AE4BAA"/>
    <w:rsid w:val="00AE78C5"/>
    <w:rsid w:val="00AF0067"/>
    <w:rsid w:val="00AF1A27"/>
    <w:rsid w:val="00AF4DF6"/>
    <w:rsid w:val="00AF5CCB"/>
    <w:rsid w:val="00AF6EC0"/>
    <w:rsid w:val="00B03384"/>
    <w:rsid w:val="00B03A3C"/>
    <w:rsid w:val="00B0429F"/>
    <w:rsid w:val="00B05BC6"/>
    <w:rsid w:val="00B05EB0"/>
    <w:rsid w:val="00B12989"/>
    <w:rsid w:val="00B1333A"/>
    <w:rsid w:val="00B16F55"/>
    <w:rsid w:val="00B17887"/>
    <w:rsid w:val="00B17A87"/>
    <w:rsid w:val="00B17F10"/>
    <w:rsid w:val="00B200FB"/>
    <w:rsid w:val="00B225EF"/>
    <w:rsid w:val="00B332F5"/>
    <w:rsid w:val="00B34FE8"/>
    <w:rsid w:val="00B35724"/>
    <w:rsid w:val="00B40571"/>
    <w:rsid w:val="00B44E8B"/>
    <w:rsid w:val="00B50EE2"/>
    <w:rsid w:val="00B52B9C"/>
    <w:rsid w:val="00B53A8E"/>
    <w:rsid w:val="00B5412D"/>
    <w:rsid w:val="00B5752D"/>
    <w:rsid w:val="00B63F00"/>
    <w:rsid w:val="00B66E34"/>
    <w:rsid w:val="00B67E46"/>
    <w:rsid w:val="00B719FE"/>
    <w:rsid w:val="00B73426"/>
    <w:rsid w:val="00B77E65"/>
    <w:rsid w:val="00B8408E"/>
    <w:rsid w:val="00B845CF"/>
    <w:rsid w:val="00B86214"/>
    <w:rsid w:val="00B901CE"/>
    <w:rsid w:val="00B919CB"/>
    <w:rsid w:val="00B92021"/>
    <w:rsid w:val="00B92D19"/>
    <w:rsid w:val="00B979EC"/>
    <w:rsid w:val="00BA0A95"/>
    <w:rsid w:val="00BA320E"/>
    <w:rsid w:val="00BA6AAE"/>
    <w:rsid w:val="00BA700A"/>
    <w:rsid w:val="00BB5E83"/>
    <w:rsid w:val="00BB73CB"/>
    <w:rsid w:val="00BC174F"/>
    <w:rsid w:val="00BC1897"/>
    <w:rsid w:val="00BC1B8F"/>
    <w:rsid w:val="00BC1C79"/>
    <w:rsid w:val="00BC62CC"/>
    <w:rsid w:val="00BC74DB"/>
    <w:rsid w:val="00BD1C17"/>
    <w:rsid w:val="00BD1CC4"/>
    <w:rsid w:val="00BD1FF6"/>
    <w:rsid w:val="00BD4A4D"/>
    <w:rsid w:val="00BD5C27"/>
    <w:rsid w:val="00BD73DB"/>
    <w:rsid w:val="00BE0762"/>
    <w:rsid w:val="00BE0C87"/>
    <w:rsid w:val="00BE3638"/>
    <w:rsid w:val="00BF4B78"/>
    <w:rsid w:val="00BF7724"/>
    <w:rsid w:val="00C02E28"/>
    <w:rsid w:val="00C04780"/>
    <w:rsid w:val="00C065DA"/>
    <w:rsid w:val="00C108F1"/>
    <w:rsid w:val="00C13420"/>
    <w:rsid w:val="00C13EC4"/>
    <w:rsid w:val="00C150AC"/>
    <w:rsid w:val="00C21303"/>
    <w:rsid w:val="00C21901"/>
    <w:rsid w:val="00C22D20"/>
    <w:rsid w:val="00C238AB"/>
    <w:rsid w:val="00C26117"/>
    <w:rsid w:val="00C26C93"/>
    <w:rsid w:val="00C273D3"/>
    <w:rsid w:val="00C274EE"/>
    <w:rsid w:val="00C3018B"/>
    <w:rsid w:val="00C31CD4"/>
    <w:rsid w:val="00C3240B"/>
    <w:rsid w:val="00C340CB"/>
    <w:rsid w:val="00C35E6B"/>
    <w:rsid w:val="00C378ED"/>
    <w:rsid w:val="00C432AC"/>
    <w:rsid w:val="00C4393D"/>
    <w:rsid w:val="00C44C87"/>
    <w:rsid w:val="00C524C9"/>
    <w:rsid w:val="00C53D92"/>
    <w:rsid w:val="00C53E4F"/>
    <w:rsid w:val="00C56649"/>
    <w:rsid w:val="00C57352"/>
    <w:rsid w:val="00C60727"/>
    <w:rsid w:val="00C60BF3"/>
    <w:rsid w:val="00C6209E"/>
    <w:rsid w:val="00C65E48"/>
    <w:rsid w:val="00C66EF2"/>
    <w:rsid w:val="00C72B7A"/>
    <w:rsid w:val="00C750B3"/>
    <w:rsid w:val="00C76D7E"/>
    <w:rsid w:val="00C86CE7"/>
    <w:rsid w:val="00C87B27"/>
    <w:rsid w:val="00C9316F"/>
    <w:rsid w:val="00C96501"/>
    <w:rsid w:val="00C97BA3"/>
    <w:rsid w:val="00CA660E"/>
    <w:rsid w:val="00CB0268"/>
    <w:rsid w:val="00CB202D"/>
    <w:rsid w:val="00CC31DF"/>
    <w:rsid w:val="00CC5796"/>
    <w:rsid w:val="00CC6A4D"/>
    <w:rsid w:val="00CD3E07"/>
    <w:rsid w:val="00CD403D"/>
    <w:rsid w:val="00CD451F"/>
    <w:rsid w:val="00CD63A3"/>
    <w:rsid w:val="00CE0A3E"/>
    <w:rsid w:val="00CE0A50"/>
    <w:rsid w:val="00CE5766"/>
    <w:rsid w:val="00CE67D1"/>
    <w:rsid w:val="00CF05A6"/>
    <w:rsid w:val="00CF13A4"/>
    <w:rsid w:val="00CF1D6F"/>
    <w:rsid w:val="00CF3831"/>
    <w:rsid w:val="00CF3B03"/>
    <w:rsid w:val="00CF7209"/>
    <w:rsid w:val="00D0014B"/>
    <w:rsid w:val="00D017F9"/>
    <w:rsid w:val="00D06C0A"/>
    <w:rsid w:val="00D10118"/>
    <w:rsid w:val="00D10388"/>
    <w:rsid w:val="00D10411"/>
    <w:rsid w:val="00D1154C"/>
    <w:rsid w:val="00D1162B"/>
    <w:rsid w:val="00D11DA7"/>
    <w:rsid w:val="00D11F5D"/>
    <w:rsid w:val="00D2056E"/>
    <w:rsid w:val="00D21DA2"/>
    <w:rsid w:val="00D22B0E"/>
    <w:rsid w:val="00D23AA3"/>
    <w:rsid w:val="00D27707"/>
    <w:rsid w:val="00D325EF"/>
    <w:rsid w:val="00D35B42"/>
    <w:rsid w:val="00D41786"/>
    <w:rsid w:val="00D42DCC"/>
    <w:rsid w:val="00D44659"/>
    <w:rsid w:val="00D51770"/>
    <w:rsid w:val="00D51DDB"/>
    <w:rsid w:val="00D54531"/>
    <w:rsid w:val="00D56904"/>
    <w:rsid w:val="00D610CB"/>
    <w:rsid w:val="00D63248"/>
    <w:rsid w:val="00D642F8"/>
    <w:rsid w:val="00D6551B"/>
    <w:rsid w:val="00D719CD"/>
    <w:rsid w:val="00D74901"/>
    <w:rsid w:val="00D752E9"/>
    <w:rsid w:val="00D81693"/>
    <w:rsid w:val="00D9339F"/>
    <w:rsid w:val="00D93DC0"/>
    <w:rsid w:val="00D9416D"/>
    <w:rsid w:val="00D94672"/>
    <w:rsid w:val="00D951AE"/>
    <w:rsid w:val="00D968E8"/>
    <w:rsid w:val="00D96F67"/>
    <w:rsid w:val="00DA2F3C"/>
    <w:rsid w:val="00DA4A0E"/>
    <w:rsid w:val="00DA519D"/>
    <w:rsid w:val="00DA5C59"/>
    <w:rsid w:val="00DA65F2"/>
    <w:rsid w:val="00DA798D"/>
    <w:rsid w:val="00DB0F51"/>
    <w:rsid w:val="00DB2DA7"/>
    <w:rsid w:val="00DB41BA"/>
    <w:rsid w:val="00DB6084"/>
    <w:rsid w:val="00DB6971"/>
    <w:rsid w:val="00DC5534"/>
    <w:rsid w:val="00DC5D0B"/>
    <w:rsid w:val="00DC6FBF"/>
    <w:rsid w:val="00DD24BF"/>
    <w:rsid w:val="00DD4BEF"/>
    <w:rsid w:val="00DD62F0"/>
    <w:rsid w:val="00DD665C"/>
    <w:rsid w:val="00DE7AF2"/>
    <w:rsid w:val="00DF1C92"/>
    <w:rsid w:val="00DF4133"/>
    <w:rsid w:val="00DF5539"/>
    <w:rsid w:val="00E0092E"/>
    <w:rsid w:val="00E01BB3"/>
    <w:rsid w:val="00E02298"/>
    <w:rsid w:val="00E02BBB"/>
    <w:rsid w:val="00E037C8"/>
    <w:rsid w:val="00E04205"/>
    <w:rsid w:val="00E07D31"/>
    <w:rsid w:val="00E10405"/>
    <w:rsid w:val="00E11D76"/>
    <w:rsid w:val="00E12852"/>
    <w:rsid w:val="00E14125"/>
    <w:rsid w:val="00E15581"/>
    <w:rsid w:val="00E1637C"/>
    <w:rsid w:val="00E17D94"/>
    <w:rsid w:val="00E24740"/>
    <w:rsid w:val="00E26D68"/>
    <w:rsid w:val="00E273B4"/>
    <w:rsid w:val="00E30C73"/>
    <w:rsid w:val="00E30EED"/>
    <w:rsid w:val="00E3110D"/>
    <w:rsid w:val="00E31358"/>
    <w:rsid w:val="00E313EF"/>
    <w:rsid w:val="00E31758"/>
    <w:rsid w:val="00E31A2B"/>
    <w:rsid w:val="00E33410"/>
    <w:rsid w:val="00E34483"/>
    <w:rsid w:val="00E348E0"/>
    <w:rsid w:val="00E34DE7"/>
    <w:rsid w:val="00E3512F"/>
    <w:rsid w:val="00E40548"/>
    <w:rsid w:val="00E41634"/>
    <w:rsid w:val="00E43A2D"/>
    <w:rsid w:val="00E440BE"/>
    <w:rsid w:val="00E52641"/>
    <w:rsid w:val="00E550B8"/>
    <w:rsid w:val="00E62252"/>
    <w:rsid w:val="00E63A62"/>
    <w:rsid w:val="00E6406D"/>
    <w:rsid w:val="00E67229"/>
    <w:rsid w:val="00E72B38"/>
    <w:rsid w:val="00E72DDD"/>
    <w:rsid w:val="00E74A73"/>
    <w:rsid w:val="00E8120B"/>
    <w:rsid w:val="00E82B14"/>
    <w:rsid w:val="00E8371A"/>
    <w:rsid w:val="00E83E09"/>
    <w:rsid w:val="00E869E2"/>
    <w:rsid w:val="00E86BBD"/>
    <w:rsid w:val="00E92BA3"/>
    <w:rsid w:val="00E9443F"/>
    <w:rsid w:val="00E96952"/>
    <w:rsid w:val="00EA0CDD"/>
    <w:rsid w:val="00EA3E77"/>
    <w:rsid w:val="00EA4580"/>
    <w:rsid w:val="00EB2DBD"/>
    <w:rsid w:val="00EB53C8"/>
    <w:rsid w:val="00EB5875"/>
    <w:rsid w:val="00EB6910"/>
    <w:rsid w:val="00EC4ABD"/>
    <w:rsid w:val="00ED0D8C"/>
    <w:rsid w:val="00ED2461"/>
    <w:rsid w:val="00ED6E6D"/>
    <w:rsid w:val="00EE197A"/>
    <w:rsid w:val="00EE6E40"/>
    <w:rsid w:val="00EF24B9"/>
    <w:rsid w:val="00EF3528"/>
    <w:rsid w:val="00EF4AE9"/>
    <w:rsid w:val="00EF73DF"/>
    <w:rsid w:val="00F000F2"/>
    <w:rsid w:val="00F009B3"/>
    <w:rsid w:val="00F07EDE"/>
    <w:rsid w:val="00F142F0"/>
    <w:rsid w:val="00F16669"/>
    <w:rsid w:val="00F23E9F"/>
    <w:rsid w:val="00F24430"/>
    <w:rsid w:val="00F24842"/>
    <w:rsid w:val="00F33439"/>
    <w:rsid w:val="00F356C8"/>
    <w:rsid w:val="00F35D3C"/>
    <w:rsid w:val="00F37F6F"/>
    <w:rsid w:val="00F4396D"/>
    <w:rsid w:val="00F4695B"/>
    <w:rsid w:val="00F47FEB"/>
    <w:rsid w:val="00F54801"/>
    <w:rsid w:val="00F54DD8"/>
    <w:rsid w:val="00F567B7"/>
    <w:rsid w:val="00F57440"/>
    <w:rsid w:val="00F607C3"/>
    <w:rsid w:val="00F63A03"/>
    <w:rsid w:val="00F65B66"/>
    <w:rsid w:val="00F65D0E"/>
    <w:rsid w:val="00F67788"/>
    <w:rsid w:val="00F67DC7"/>
    <w:rsid w:val="00F708D2"/>
    <w:rsid w:val="00F72040"/>
    <w:rsid w:val="00F72CCD"/>
    <w:rsid w:val="00F81A3A"/>
    <w:rsid w:val="00F8402D"/>
    <w:rsid w:val="00F84AF2"/>
    <w:rsid w:val="00F877B7"/>
    <w:rsid w:val="00F919EB"/>
    <w:rsid w:val="00F92A77"/>
    <w:rsid w:val="00F93B80"/>
    <w:rsid w:val="00F93CB4"/>
    <w:rsid w:val="00F94C62"/>
    <w:rsid w:val="00F95A45"/>
    <w:rsid w:val="00FA0B42"/>
    <w:rsid w:val="00FA1C77"/>
    <w:rsid w:val="00FA44AE"/>
    <w:rsid w:val="00FB2A18"/>
    <w:rsid w:val="00FB49A2"/>
    <w:rsid w:val="00FB618A"/>
    <w:rsid w:val="00FB7191"/>
    <w:rsid w:val="00FC0A12"/>
    <w:rsid w:val="00FC5371"/>
    <w:rsid w:val="00FC7DAB"/>
    <w:rsid w:val="00FD04F4"/>
    <w:rsid w:val="00FD0CA9"/>
    <w:rsid w:val="00FD1D0E"/>
    <w:rsid w:val="00FD5253"/>
    <w:rsid w:val="00FE1C0C"/>
    <w:rsid w:val="00FE22F7"/>
    <w:rsid w:val="00FF215B"/>
    <w:rsid w:val="00FF51A7"/>
    <w:rsid w:val="00F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AAB292"/>
  <w15:docId w15:val="{336C91C8-852E-4B61-9D0B-8217DAB38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A3C"/>
  </w:style>
  <w:style w:type="paragraph" w:styleId="Heading1">
    <w:name w:val="heading 1"/>
    <w:basedOn w:val="Normal"/>
    <w:next w:val="Normal"/>
    <w:link w:val="Heading1Char"/>
    <w:uiPriority w:val="9"/>
    <w:qFormat/>
    <w:rsid w:val="00540B4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B4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0B4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05046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40B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40B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05046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40B4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505046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40B4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8230C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B4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505046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B4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505046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uiPriority w:val="99"/>
    <w:unhideWhenUsed/>
    <w:rsid w:val="0060129C"/>
    <w:pPr>
      <w:spacing w:before="600"/>
    </w:pPr>
  </w:style>
  <w:style w:type="character" w:styleId="PlaceholderText">
    <w:name w:val="Placeholder Text"/>
    <w:basedOn w:val="DefaultParagraphFont"/>
    <w:uiPriority w:val="99"/>
    <w:semiHidden/>
    <w:rsid w:val="0060129C"/>
    <w:rPr>
      <w:color w:val="E84C2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40B49"/>
    <w:pPr>
      <w:spacing w:after="0" w:line="240" w:lineRule="auto"/>
      <w:contextualSpacing/>
    </w:pPr>
    <w:rPr>
      <w:rFonts w:asciiTheme="majorHAnsi" w:eastAsiaTheme="majorEastAsia" w:hAnsiTheme="majorHAnsi" w:cstheme="majorBidi"/>
      <w:color w:val="E84C22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0B49"/>
    <w:rPr>
      <w:rFonts w:asciiTheme="majorHAnsi" w:eastAsiaTheme="majorEastAsia" w:hAnsiTheme="majorHAnsi" w:cstheme="majorBidi"/>
      <w:color w:val="E84C22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B4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0B49"/>
    <w:rPr>
      <w:rFonts w:asciiTheme="majorHAnsi" w:eastAsiaTheme="majorEastAsia" w:hAnsiTheme="majorHAnsi" w:cstheme="majorBidi"/>
      <w:sz w:val="24"/>
      <w:szCs w:val="24"/>
    </w:rPr>
  </w:style>
  <w:style w:type="paragraph" w:styleId="NoSpacing">
    <w:name w:val="No Spacing"/>
    <w:link w:val="NoSpacingChar"/>
    <w:uiPriority w:val="1"/>
    <w:qFormat/>
    <w:rsid w:val="00540B49"/>
    <w:pPr>
      <w:spacing w:after="0" w:line="240" w:lineRule="auto"/>
    </w:pPr>
  </w:style>
  <w:style w:type="table" w:styleId="TableGrid">
    <w:name w:val="Table Grid"/>
    <w:basedOn w:val="TableNormal"/>
    <w:uiPriority w:val="39"/>
    <w:rsid w:val="0060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Spacing"/>
    <w:uiPriority w:val="5"/>
    <w:rsid w:val="0060129C"/>
    <w:rPr>
      <w:color w:val="FFFFFF" w:themeColor="background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540B49"/>
    <w:rPr>
      <w:rFonts w:asciiTheme="majorHAnsi" w:eastAsiaTheme="majorEastAsia" w:hAnsiTheme="majorHAnsi" w:cstheme="majorBidi"/>
      <w:color w:val="505046" w:themeColor="text2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012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29C"/>
  </w:style>
  <w:style w:type="paragraph" w:styleId="Footer">
    <w:name w:val="footer"/>
    <w:basedOn w:val="Normal"/>
    <w:link w:val="FooterChar"/>
    <w:uiPriority w:val="99"/>
    <w:unhideWhenUsed/>
    <w:rsid w:val="0060129C"/>
    <w:pPr>
      <w:spacing w:after="0" w:line="240" w:lineRule="auto"/>
    </w:pPr>
    <w:rPr>
      <w:rFonts w:asciiTheme="majorHAnsi" w:eastAsiaTheme="majorEastAsia" w:hAnsiTheme="majorHAnsi" w:cstheme="majorBidi"/>
      <w:caps/>
      <w:color w:val="E84C22" w:themeColor="accent1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0129C"/>
    <w:rPr>
      <w:rFonts w:asciiTheme="majorHAnsi" w:eastAsiaTheme="majorEastAsia" w:hAnsiTheme="majorHAnsi" w:cstheme="majorBidi"/>
      <w:caps/>
      <w:color w:val="E84C22" w:themeColor="accent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40B49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0B4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540B4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0129C"/>
    <w:pPr>
      <w:numPr>
        <w:numId w:val="1"/>
      </w:numPr>
      <w:tabs>
        <w:tab w:val="right" w:leader="dot" w:pos="6120"/>
      </w:tabs>
      <w:spacing w:after="140" w:line="240" w:lineRule="auto"/>
      <w:ind w:right="3240"/>
    </w:pPr>
    <w:rPr>
      <w:b/>
      <w:bCs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60129C"/>
  </w:style>
  <w:style w:type="character" w:styleId="Hyperlink">
    <w:name w:val="Hyperlink"/>
    <w:basedOn w:val="DefaultParagraphFont"/>
    <w:uiPriority w:val="99"/>
    <w:unhideWhenUsed/>
    <w:rsid w:val="0060129C"/>
    <w:rPr>
      <w:color w:val="CC9900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0B49"/>
    <w:rPr>
      <w:rFonts w:asciiTheme="majorHAnsi" w:eastAsiaTheme="majorEastAsia" w:hAnsiTheme="majorHAnsi" w:cstheme="majorBidi"/>
      <w:color w:val="505046" w:themeColor="text2"/>
      <w:sz w:val="24"/>
      <w:szCs w:val="24"/>
    </w:rPr>
  </w:style>
  <w:style w:type="table" w:customStyle="1" w:styleId="TipTable">
    <w:name w:val="Tip Table"/>
    <w:basedOn w:val="TableNormal"/>
    <w:uiPriority w:val="99"/>
    <w:rsid w:val="0060129C"/>
    <w:pPr>
      <w:spacing w:after="0" w:line="240" w:lineRule="auto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FADAD2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99"/>
    <w:rsid w:val="0060129C"/>
    <w:pPr>
      <w:spacing w:before="160" w:after="160"/>
      <w:ind w:right="576"/>
    </w:pPr>
    <w:rPr>
      <w:rFonts w:asciiTheme="majorHAnsi" w:eastAsiaTheme="majorEastAsia" w:hAnsiTheme="majorHAnsi" w:cstheme="majorBidi"/>
      <w:i/>
      <w:iCs/>
      <w:sz w:val="16"/>
      <w:szCs w:val="16"/>
    </w:rPr>
  </w:style>
  <w:style w:type="paragraph" w:customStyle="1" w:styleId="Icon">
    <w:name w:val="Icon"/>
    <w:basedOn w:val="Normal"/>
    <w:uiPriority w:val="99"/>
    <w:unhideWhenUsed/>
    <w:rsid w:val="0060129C"/>
    <w:pPr>
      <w:spacing w:before="160" w:after="160" w:line="240" w:lineRule="auto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rsid w:val="00540B49"/>
    <w:rPr>
      <w:rFonts w:asciiTheme="majorHAnsi" w:eastAsiaTheme="majorEastAsia" w:hAnsiTheme="majorHAnsi" w:cstheme="majorBidi"/>
      <w:sz w:val="22"/>
      <w:szCs w:val="22"/>
    </w:rPr>
  </w:style>
  <w:style w:type="table" w:customStyle="1" w:styleId="ReportTable">
    <w:name w:val="Report Table"/>
    <w:basedOn w:val="TableNormal"/>
    <w:uiPriority w:val="99"/>
    <w:rsid w:val="0060129C"/>
    <w:pPr>
      <w:spacing w:before="60" w:after="60" w:line="240" w:lineRule="auto"/>
    </w:pPr>
    <w:tblPr>
      <w:tblStyleRowBandSize w:val="1"/>
      <w:tblBorders>
        <w:top w:val="single" w:sz="4" w:space="0" w:color="BBBBB2" w:themeColor="text2" w:themeTint="66"/>
        <w:left w:val="single" w:sz="4" w:space="0" w:color="BBBBB2" w:themeColor="text2" w:themeTint="66"/>
        <w:bottom w:val="single" w:sz="4" w:space="0" w:color="BBBBB2" w:themeColor="text2" w:themeTint="66"/>
        <w:right w:val="single" w:sz="4" w:space="0" w:color="BBBBB2" w:themeColor="text2" w:themeTint="66"/>
        <w:insideV w:val="single" w:sz="4" w:space="0" w:color="BBBBB2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E84C22" w:themeFill="accent1"/>
      </w:tcPr>
    </w:tblStylePr>
    <w:tblStylePr w:type="lastRow">
      <w:rPr>
        <w:rFonts w:asciiTheme="majorHAnsi" w:hAnsiTheme="majorHAnsi"/>
        <w:b/>
        <w:caps/>
        <w:smallCaps w:val="0"/>
        <w:color w:val="E84C22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DD8" w:themeFill="text2" w:themeFillTint="33"/>
      </w:tcPr>
    </w:tblStylePr>
  </w:style>
  <w:style w:type="paragraph" w:styleId="TOC3">
    <w:name w:val="toc 3"/>
    <w:basedOn w:val="Normal"/>
    <w:next w:val="Normal"/>
    <w:autoRedefine/>
    <w:uiPriority w:val="99"/>
    <w:semiHidden/>
    <w:unhideWhenUsed/>
    <w:rsid w:val="0060129C"/>
    <w:pPr>
      <w:spacing w:after="100"/>
      <w:ind w:left="720" w:right="324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60129C"/>
    <w:pPr>
      <w:spacing w:after="100"/>
      <w:ind w:left="720" w:right="3240"/>
    </w:pPr>
  </w:style>
  <w:style w:type="paragraph" w:styleId="ListBullet">
    <w:name w:val="List Bullet"/>
    <w:basedOn w:val="Normal"/>
    <w:uiPriority w:val="2"/>
    <w:unhideWhenUsed/>
    <w:rsid w:val="0060129C"/>
    <w:pPr>
      <w:numPr>
        <w:numId w:val="2"/>
      </w:numPr>
      <w:spacing w:after="240"/>
      <w:contextualSpacing/>
    </w:pPr>
  </w:style>
  <w:style w:type="paragraph" w:styleId="ListBullet2">
    <w:name w:val="List Bullet 2"/>
    <w:basedOn w:val="Normal"/>
    <w:uiPriority w:val="2"/>
    <w:unhideWhenUsed/>
    <w:rsid w:val="0060129C"/>
    <w:pPr>
      <w:numPr>
        <w:numId w:val="3"/>
      </w:numPr>
      <w:spacing w:after="240"/>
      <w:contextualSpacing/>
    </w:pPr>
  </w:style>
  <w:style w:type="character" w:styleId="Strong">
    <w:name w:val="Strong"/>
    <w:basedOn w:val="DefaultParagraphFont"/>
    <w:uiPriority w:val="22"/>
    <w:qFormat/>
    <w:rsid w:val="00540B49"/>
    <w:rPr>
      <w:b/>
      <w:bCs/>
    </w:rPr>
  </w:style>
  <w:style w:type="paragraph" w:customStyle="1" w:styleId="Checkbox">
    <w:name w:val="Checkbox"/>
    <w:basedOn w:val="Normal"/>
    <w:link w:val="CheckboxChar"/>
    <w:uiPriority w:val="3"/>
    <w:rsid w:val="0060129C"/>
    <w:pPr>
      <w:spacing w:after="80" w:line="240" w:lineRule="auto"/>
    </w:pPr>
    <w:rPr>
      <w:color w:val="E84C22" w:themeColor="accent1"/>
    </w:rPr>
  </w:style>
  <w:style w:type="table" w:customStyle="1" w:styleId="SurveyTable">
    <w:name w:val="Survey Table"/>
    <w:basedOn w:val="TableNormal"/>
    <w:uiPriority w:val="99"/>
    <w:rsid w:val="0060129C"/>
    <w:pPr>
      <w:spacing w:after="80" w:line="240" w:lineRule="auto"/>
    </w:pPr>
    <w:tblPr>
      <w:tblBorders>
        <w:top w:val="single" w:sz="4" w:space="0" w:color="BBBBB2" w:themeColor="text2" w:themeTint="66"/>
      </w:tblBorders>
      <w:tblCellMar>
        <w:left w:w="0" w:type="dxa"/>
        <w:right w:w="144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"/>
    <w:rsid w:val="00540B49"/>
    <w:rPr>
      <w:rFonts w:asciiTheme="majorHAnsi" w:eastAsiaTheme="majorEastAsia" w:hAnsiTheme="majorHAnsi" w:cstheme="majorBidi"/>
      <w:i/>
      <w:iCs/>
      <w:color w:val="505046" w:themeColor="text2"/>
      <w:sz w:val="21"/>
      <w:szCs w:val="21"/>
    </w:rPr>
  </w:style>
  <w:style w:type="character" w:customStyle="1" w:styleId="CheckboxChar">
    <w:name w:val="Checkbox Char"/>
    <w:basedOn w:val="DefaultParagraphFont"/>
    <w:link w:val="Checkbox"/>
    <w:uiPriority w:val="3"/>
    <w:rsid w:val="0060129C"/>
    <w:rPr>
      <w:color w:val="E84C22" w:themeColor="accent1"/>
    </w:rPr>
  </w:style>
  <w:style w:type="paragraph" w:styleId="Closing">
    <w:name w:val="Closing"/>
    <w:basedOn w:val="Normal"/>
    <w:link w:val="ClosingChar"/>
    <w:uiPriority w:val="99"/>
    <w:unhideWhenUsed/>
    <w:rsid w:val="0060129C"/>
    <w:pPr>
      <w:spacing w:before="960"/>
    </w:pPr>
  </w:style>
  <w:style w:type="character" w:customStyle="1" w:styleId="ClosingChar">
    <w:name w:val="Closing Char"/>
    <w:basedOn w:val="DefaultParagraphFont"/>
    <w:link w:val="Closing"/>
    <w:uiPriority w:val="99"/>
    <w:rsid w:val="0060129C"/>
  </w:style>
  <w:style w:type="paragraph" w:styleId="DocumentMap">
    <w:name w:val="Document Map"/>
    <w:basedOn w:val="Normal"/>
    <w:link w:val="DocumentMapChar"/>
    <w:uiPriority w:val="99"/>
    <w:semiHidden/>
    <w:unhideWhenUsed/>
    <w:rsid w:val="0060129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129C"/>
    <w:rPr>
      <w:rFonts w:ascii="Segoe UI" w:hAnsi="Segoe UI" w:cs="Segoe UI"/>
      <w:sz w:val="16"/>
      <w:szCs w:val="16"/>
    </w:rPr>
  </w:style>
  <w:style w:type="table" w:customStyle="1" w:styleId="ReportTable1">
    <w:name w:val="Report Table1"/>
    <w:basedOn w:val="TableNormal"/>
    <w:uiPriority w:val="99"/>
    <w:rsid w:val="001E65B8"/>
    <w:pPr>
      <w:spacing w:before="60" w:after="60" w:line="240" w:lineRule="auto"/>
    </w:pPr>
    <w:tblPr>
      <w:tblStyleRowBandSize w:val="1"/>
      <w:tblBorders>
        <w:top w:val="single" w:sz="4" w:space="0" w:color="BBBBB2" w:themeColor="text2" w:themeTint="66"/>
        <w:left w:val="single" w:sz="4" w:space="0" w:color="BBBBB2" w:themeColor="text2" w:themeTint="66"/>
        <w:bottom w:val="single" w:sz="4" w:space="0" w:color="BBBBB2" w:themeColor="text2" w:themeTint="66"/>
        <w:right w:val="single" w:sz="4" w:space="0" w:color="BBBBB2" w:themeColor="text2" w:themeTint="66"/>
        <w:insideV w:val="single" w:sz="4" w:space="0" w:color="BBBBB2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E84C22" w:themeFill="accent1"/>
      </w:tcPr>
    </w:tblStylePr>
    <w:tblStylePr w:type="lastRow">
      <w:rPr>
        <w:rFonts w:asciiTheme="majorHAnsi" w:hAnsiTheme="majorHAnsi"/>
        <w:b/>
        <w:caps/>
        <w:smallCaps w:val="0"/>
        <w:color w:val="E84C22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DD8" w:themeFill="text2" w:themeFillTint="33"/>
      </w:tcPr>
    </w:tblStylePr>
  </w:style>
  <w:style w:type="table" w:customStyle="1" w:styleId="ReportTable2">
    <w:name w:val="Report Table2"/>
    <w:basedOn w:val="TableNormal"/>
    <w:uiPriority w:val="99"/>
    <w:rsid w:val="001E65B8"/>
    <w:pPr>
      <w:spacing w:before="60" w:after="60" w:line="240" w:lineRule="auto"/>
    </w:pPr>
    <w:tblPr>
      <w:tblStyleRowBandSize w:val="1"/>
      <w:tblBorders>
        <w:top w:val="single" w:sz="4" w:space="0" w:color="BBBBB2" w:themeColor="text2" w:themeTint="66"/>
        <w:left w:val="single" w:sz="4" w:space="0" w:color="BBBBB2" w:themeColor="text2" w:themeTint="66"/>
        <w:bottom w:val="single" w:sz="4" w:space="0" w:color="BBBBB2" w:themeColor="text2" w:themeTint="66"/>
        <w:right w:val="single" w:sz="4" w:space="0" w:color="BBBBB2" w:themeColor="text2" w:themeTint="66"/>
        <w:insideV w:val="single" w:sz="4" w:space="0" w:color="BBBBB2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E84C22" w:themeFill="accent1"/>
      </w:tcPr>
    </w:tblStylePr>
    <w:tblStylePr w:type="lastRow">
      <w:rPr>
        <w:rFonts w:asciiTheme="majorHAnsi" w:hAnsiTheme="majorHAnsi"/>
        <w:b/>
        <w:caps/>
        <w:smallCaps w:val="0"/>
        <w:color w:val="E84C22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DD8" w:themeFill="text2" w:themeFillTint="33"/>
      </w:tcPr>
    </w:tblStylePr>
  </w:style>
  <w:style w:type="paragraph" w:styleId="ListParagraph">
    <w:name w:val="List Paragraph"/>
    <w:basedOn w:val="Normal"/>
    <w:uiPriority w:val="34"/>
    <w:qFormat/>
    <w:rsid w:val="006F7885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91788C"/>
  </w:style>
  <w:style w:type="paragraph" w:styleId="BalloonText">
    <w:name w:val="Balloon Text"/>
    <w:basedOn w:val="Normal"/>
    <w:link w:val="BalloonTextChar"/>
    <w:uiPriority w:val="99"/>
    <w:semiHidden/>
    <w:unhideWhenUsed/>
    <w:rsid w:val="00534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9B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1233E"/>
    <w:rPr>
      <w:color w:val="666699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553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3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38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3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38D"/>
    <w:rPr>
      <w:b/>
      <w:bCs/>
    </w:rPr>
  </w:style>
  <w:style w:type="paragraph" w:styleId="Revision">
    <w:name w:val="Revision"/>
    <w:hidden/>
    <w:uiPriority w:val="99"/>
    <w:semiHidden/>
    <w:rsid w:val="0086630A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0A50"/>
    <w:rPr>
      <w:color w:val="605E5C"/>
      <w:shd w:val="clear" w:color="auto" w:fill="E1DFDD"/>
    </w:rPr>
  </w:style>
  <w:style w:type="table" w:customStyle="1" w:styleId="ReportTable3">
    <w:name w:val="Report Table3"/>
    <w:basedOn w:val="TableNormal"/>
    <w:uiPriority w:val="99"/>
    <w:rsid w:val="00E24740"/>
    <w:pPr>
      <w:spacing w:before="60" w:after="60" w:line="240" w:lineRule="auto"/>
    </w:pPr>
    <w:tblPr>
      <w:tblStyleRowBandSize w:val="1"/>
      <w:tblBorders>
        <w:top w:val="single" w:sz="4" w:space="0" w:color="BBBBB2" w:themeColor="text2" w:themeTint="66"/>
        <w:left w:val="single" w:sz="4" w:space="0" w:color="BBBBB2" w:themeColor="text2" w:themeTint="66"/>
        <w:bottom w:val="single" w:sz="4" w:space="0" w:color="BBBBB2" w:themeColor="text2" w:themeTint="66"/>
        <w:right w:val="single" w:sz="4" w:space="0" w:color="BBBBB2" w:themeColor="text2" w:themeTint="66"/>
        <w:insideV w:val="single" w:sz="4" w:space="0" w:color="BBBBB2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E84C22" w:themeFill="accent1"/>
      </w:tcPr>
    </w:tblStylePr>
    <w:tblStylePr w:type="lastRow">
      <w:rPr>
        <w:rFonts w:asciiTheme="majorHAnsi" w:hAnsiTheme="majorHAnsi"/>
        <w:b/>
        <w:caps/>
        <w:smallCaps w:val="0"/>
        <w:color w:val="E84C22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DD8" w:themeFill="text2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540B49"/>
    <w:rPr>
      <w:rFonts w:asciiTheme="majorHAnsi" w:eastAsiaTheme="majorEastAsia" w:hAnsiTheme="majorHAnsi" w:cstheme="majorBidi"/>
      <w:i/>
      <w:iCs/>
      <w:color w:val="78230C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B49"/>
    <w:rPr>
      <w:rFonts w:asciiTheme="majorHAnsi" w:eastAsiaTheme="majorEastAsia" w:hAnsiTheme="majorHAnsi" w:cstheme="majorBidi"/>
      <w:b/>
      <w:bCs/>
      <w:color w:val="505046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B49"/>
    <w:rPr>
      <w:rFonts w:asciiTheme="majorHAnsi" w:eastAsiaTheme="majorEastAsia" w:hAnsiTheme="majorHAnsi" w:cstheme="majorBidi"/>
      <w:b/>
      <w:bCs/>
      <w:i/>
      <w:iCs/>
      <w:color w:val="505046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B4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mphasis">
    <w:name w:val="Emphasis"/>
    <w:basedOn w:val="DefaultParagraphFont"/>
    <w:uiPriority w:val="20"/>
    <w:qFormat/>
    <w:rsid w:val="00540B49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540B4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0B4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B49"/>
    <w:pPr>
      <w:pBdr>
        <w:left w:val="single" w:sz="18" w:space="12" w:color="E84C22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B49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40B4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40B4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40B4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B49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40B49"/>
    <w:rPr>
      <w:b/>
      <w:bCs/>
      <w:smallCap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4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9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yprojectsforteens.com/diy-bath-bombs-recipe/" TargetMode="External"/><Relationship Id="rId18" Type="http://schemas.openxmlformats.org/officeDocument/2006/relationships/hyperlink" Target="https://teara.govt.nz/en/whakapapa/1508/te-arawa-genealogy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tapuika.iwi.nz/page/nga-korero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teara.govt.nz/en/photograph/1555/houmaitawhiti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eara.govt.nz/en/te-arawa/page-1" TargetMode="External"/><Relationship Id="rId20" Type="http://schemas.openxmlformats.org/officeDocument/2006/relationships/hyperlink" Target="https://www.arawanation.com/te-araw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hyperlink" Target="https://teara.govt.nz/en/whakapapa/1508/te-arawa-genealogy" TargetMode="External"/><Relationship Id="rId23" Type="http://schemas.openxmlformats.org/officeDocument/2006/relationships/image" Target="media/image3.jpg"/><Relationship Id="rId10" Type="http://schemas.openxmlformats.org/officeDocument/2006/relationships/image" Target="media/image1.png"/><Relationship Id="rId19" Type="http://schemas.openxmlformats.org/officeDocument/2006/relationships/hyperlink" Target="https://pantheon.org/articles/p/puhaorangi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kidspot.co.nz/recipe/mars-bar-slice/" TargetMode="External"/><Relationship Id="rId22" Type="http://schemas.openxmlformats.org/officeDocument/2006/relationships/hyperlink" Target="https://www.gtas.nz/puahorang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824\AppData\Roaming\Microsoft\Templates\Client%20satisfaction%20survey%20report%20(Red%20design).dotx" TargetMode="External"/></Relationships>
</file>

<file path=word/theme/theme1.xml><?xml version="1.0" encoding="utf-8"?>
<a:theme xmlns:a="http://schemas.openxmlformats.org/drawingml/2006/main" name="Red Business Set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>
  <b:Source>
    <b:Tag>Jud</b:Tag>
    <b:SourceType>Book</b:SourceType>
    <b:Guid>{F5B7BDA5-22A5-4460-B19D-3B2BD57C015C}</b:Guid>
    <b:Author>
      <b:Author>
        <b:NameList>
          <b:Person>
            <b:Last>Binney</b:Last>
            <b:First>Judith</b:First>
          </b:Person>
        </b:NameList>
      </b:Author>
    </b:Author>
    <b:Title>Redemtion Songs: A life of Te Kooti Te Turuki</b:Title>
    <b:Year>1995</b:Year>
    <b:Publisher>Creative NZ </b:Publisher>
    <b:RefOrder>2</b:RefOrder>
  </b:Source>
  <b:Source>
    <b:Tag>Bro</b:Tag>
    <b:SourceType>Book</b:SourceType>
    <b:Guid>{5AE8F074-35B5-41BC-BC78-5B085617A5F0}</b:Guid>
    <b:Author>
      <b:Author>
        <b:NameList>
          <b:Person>
            <b:Last>Elsmore</b:Last>
            <b:First>Bronwyn</b:First>
          </b:Person>
        </b:NameList>
      </b:Author>
    </b:Author>
    <b:Title>Mana From Heaven: A Century of Māori Prihets in Neww Zealand</b:Title>
    <b:LCID>en-NZ</b:LCID>
    <b:Year>2012</b:Year>
    <b:City>Auckland</b:City>
    <b:Publisher>Libro International</b:Publisher>
    <b:RefOrder>3</b:RefOrder>
  </b:Source>
  <b:Source>
    <b:Tag>Kei</b:Tag>
    <b:SourceType>Book</b:SourceType>
    <b:Guid>{50514DE6-36C3-4A88-8080-534A67F42C4B}</b:Guid>
    <b:Author>
      <b:Author>
        <b:NameList>
          <b:Person>
            <b:Last>Sinclair</b:Last>
            <b:First>Keith</b:First>
          </b:Person>
        </b:NameList>
      </b:Author>
    </b:Author>
    <b:Title>Kinds of Peace: Māori People After the Wars, 1870-85</b:Title>
    <b:Year>1991</b:Year>
    <b:City>Auckland </b:City>
    <b:Publisher>Aucland, NZ: Auckland University Press </b:Publisher>
    <b:RefOrder>4</b:RefOrder>
  </b:Source>
  <b:Source>
    <b:Tag>Bru</b:Tag>
    <b:SourceType>Book</b:SourceType>
    <b:Guid>{07507F50-BF7D-461E-96AF-709E8975EF73}</b:Guid>
    <b:Author>
      <b:Author>
        <b:NameList>
          <b:Person>
            <b:Last>Jones</b:Last>
            <b:First>PeI</b:First>
            <b:Middle>te Hurinui</b:Middle>
          </b:Person>
        </b:NameList>
      </b:Author>
    </b:Author>
    <b:Title>Ngā Iwi o Tainui: The Traditional history of the Tainui people: Ng kōrero tuku iho a ngā tūpuna</b:Title>
    <b:Year>1995</b:Year>
    <b:City>Auckland NZ</b:City>
    <b:Publisher>Auckland University Press </b:Publisher>
    <b:RefOrder>5</b:RefOrder>
  </b:Source>
  <b:Source>
    <b:Tag>Pat83</b:Tag>
    <b:SourceType>Book</b:SourceType>
    <b:Guid>{ABFD8AD3-A5BA-41CB-8E72-763FE558EE6C}</b:Guid>
    <b:Author>
      <b:Author>
        <b:NameList>
          <b:Person>
            <b:Last>Patricia Burns</b:Last>
            <b:First>Bill</b:First>
            <b:Middle>Parker</b:Middle>
          </b:Person>
        </b:NameList>
      </b:Author>
    </b:Author>
    <b:Title>Te Rauparaha: A new perspective</b:Title>
    <b:Year>1983</b:Year>
    <b:City>Auckland NA</b:City>
    <b:Publisher>Penguin </b:Publisher>
    <b:RefOrder>6</b:RefOrder>
  </b:Source>
  <b:Source>
    <b:Tag>Vin16</b:Tag>
    <b:SourceType>Book</b:SourceType>
    <b:Guid>{FE181CCA-2ABB-4E17-990A-7CAF7911C9C3}</b:Guid>
    <b:Author>
      <b:Author>
        <b:NameList>
          <b:Person>
            <b:Last>O'Malley</b:Last>
            <b:First>Vincent</b:First>
          </b:Person>
        </b:NameList>
      </b:Author>
    </b:Author>
    <b:Title>The Great War of New Zealand: Waikato 1800-2000</b:Title>
    <b:Year>2016</b:Year>
    <b:City>Wellington, New Zealand </b:City>
    <b:Publisher>Brudget Williams Books </b:Publisher>
    <b:RefOrder>7</b:RefOrder>
  </b:Source>
  <b:Source>
    <b:Tag>Dav01</b:Tag>
    <b:SourceType>Book</b:SourceType>
    <b:Guid>{43BE493B-1023-4C96-8627-2FA5791140EC}</b:Guid>
    <b:Author>
      <b:Author>
        <b:NameList>
          <b:Person>
            <b:Last>McCan</b:Last>
            <b:First>David</b:First>
          </b:Person>
        </b:NameList>
      </b:Author>
    </b:Author>
    <b:Title>Whatiwhatihoe: Te Waikato Raupatu Claim </b:Title>
    <b:Year>2001</b:Year>
    <b:City>Wellington, NZ</b:City>
    <b:Publisher>Huia Publishers </b:Publisher>
    <b:RefOrder>8</b:RefOrder>
  </b:Source>
  <b:Source>
    <b:Tag>Jef15</b:Tag>
    <b:SourceType>Book</b:SourceType>
    <b:Guid>{978D20EB-D990-456B-BAF6-E54A3FF722DB}</b:Guid>
    <b:Author>
      <b:Author>
        <b:NameList>
          <b:Person>
            <b:Last>Evans</b:Last>
            <b:First>Jeff</b:First>
          </b:Person>
        </b:NameList>
      </b:Author>
    </b:Author>
    <b:Title>Heke-nuku-mai-nga-iwi Busby: Not Here by Chance</b:Title>
    <b:Year>2015</b:Year>
    <b:City>Wellington, NZ</b:City>
    <b:Publisher>Huia Publishers </b:Publisher>
    <b:RefOrder>9</b:RefOrder>
  </b:Source>
  <b:Source>
    <b:Tag>OMa16</b:Tag>
    <b:SourceType>Book</b:SourceType>
    <b:Guid>{C62F535A-7A56-46D6-B3BB-14B25D043394}</b:Guid>
    <b:Author>
      <b:Author>
        <b:NameList>
          <b:Person>
            <b:Last>O'Malley</b:Last>
            <b:First>Vincent</b:First>
          </b:Person>
        </b:NameList>
      </b:Author>
    </b:Author>
    <b:Title>The Great War for Nez Zealand</b:Title>
    <b:Year>2016</b:Year>
    <b:City>Auckland</b:City>
    <b:Publisher>Auckland Univesity Press</b:Publisher>
    <b:RefOrder>10</b:RefOrder>
  </b:Source>
  <b:Source>
    <b:Tag>Phi18</b:Tag>
    <b:SourceType>Book</b:SourceType>
    <b:Guid>{ECE96F49-4A9F-4901-ABA8-F32883B91EF7}</b:Guid>
    <b:Author>
      <b:Author>
        <b:NameList>
          <b:Person>
            <b:Last>Werry</b:Last>
            <b:First>Philipa</b:First>
          </b:Person>
        </b:NameList>
      </b:Author>
    </b:Author>
    <b:Title>The New Zealand Land Wars</b:Title>
    <b:Year>2018</b:Year>
    <b:City>Auckland </b:City>
    <b:Publisher>New Holland Publishers Pty</b:Publisher>
    <b:RefOrder>1</b:RefOrder>
  </b:Source>
  <b:Source>
    <b:Tag>Ath15</b:Tag>
    <b:SourceType>Book</b:SourceType>
    <b:Guid>{E4B7DC37-B8AA-45E3-B4AC-9A296B540A40}</b:Guid>
    <b:Author>
      <b:Author>
        <b:NameList>
          <b:Person>
            <b:Last>Atholl Anderson</b:Last>
            <b:First>Judith</b:First>
            <b:Middle>Binney, Aroha Harris</b:Middle>
          </b:Person>
        </b:NameList>
      </b:Author>
    </b:Author>
    <b:Title>Tangata Whenua. A History</b:Title>
    <b:Year>2015</b:Year>
    <b:City>Wellington </b:City>
    <b:Publisher>Bridget Williams Books</b:Publisher>
    <b:RefOrder>11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D53010-0FF8-448C-9025-17B08B4B78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46E847-E94B-4B1E-B24A-45CAE87F9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Client satisfaction survey report (Red design).dotx</Template>
  <TotalTime>42</TotalTime>
  <Pages>12</Pages>
  <Words>1887</Words>
  <Characters>10759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Puwhāorangi</vt:lpstr>
    </vt:vector>
  </TitlesOfParts>
  <Company>Ministry of Education</Company>
  <LinksUpToDate>false</LinksUpToDate>
  <CharactersWithSpaces>12621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Puwhāorangi</dc:title>
  <dc:subject/>
  <dc:creator>Tiare Teinakore</dc:creator>
  <cp:keywords/>
  <dc:description/>
  <cp:lastModifiedBy>Kahu-Rangi Watene</cp:lastModifiedBy>
  <cp:revision>3</cp:revision>
  <cp:lastPrinted>2019-11-20T20:00:00Z</cp:lastPrinted>
  <dcterms:created xsi:type="dcterms:W3CDTF">2019-10-30T00:51:00Z</dcterms:created>
  <dcterms:modified xsi:type="dcterms:W3CDTF">2019-11-20T20:00:00Z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TC039786259991</vt:lpwstr>
  </property>
</Properties>
</file>